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450D0" w14:textId="77777777" w:rsidR="00240683" w:rsidRDefault="00240683" w:rsidP="00240683">
      <w:pPr>
        <w:pStyle w:val="Titre3"/>
        <w:jc w:val="both"/>
        <w:rPr>
          <w:rFonts w:ascii="Verdana" w:hAnsi="Verdana"/>
          <w:b/>
        </w:rPr>
      </w:pPr>
    </w:p>
    <w:p w14:paraId="6E5CE512" w14:textId="1DF99F62" w:rsidR="00A80C7B" w:rsidRPr="00C154FB" w:rsidRDefault="00643CCD" w:rsidP="00A80C7B">
      <w:pPr>
        <w:jc w:val="center"/>
        <w:rPr>
          <w:rFonts w:asciiTheme="minorHAnsi" w:hAnsiTheme="minorHAnsi"/>
          <w:sz w:val="22"/>
          <w:szCs w:val="22"/>
        </w:rPr>
      </w:pPr>
      <w:r w:rsidRPr="00C154FB">
        <w:rPr>
          <w:rFonts w:asciiTheme="minorHAnsi" w:hAnsiTheme="minorHAnsi"/>
          <w:b/>
          <w:sz w:val="22"/>
          <w:szCs w:val="22"/>
          <w:u w:val="single"/>
        </w:rPr>
        <w:t xml:space="preserve">WEEK END </w:t>
      </w:r>
      <w:r w:rsidR="00991794">
        <w:rPr>
          <w:rFonts w:asciiTheme="minorHAnsi" w:hAnsiTheme="minorHAnsi"/>
          <w:b/>
          <w:sz w:val="22"/>
          <w:szCs w:val="22"/>
          <w:u w:val="single"/>
        </w:rPr>
        <w:t>en Baie de Somme</w:t>
      </w:r>
    </w:p>
    <w:p w14:paraId="5F58EBC6" w14:textId="38A70798" w:rsidR="00702D7E" w:rsidRDefault="00907131" w:rsidP="00205B00">
      <w:pPr>
        <w:jc w:val="center"/>
        <w:rPr>
          <w:rFonts w:asciiTheme="minorHAnsi" w:hAnsiTheme="minorHAnsi"/>
          <w:b/>
          <w:sz w:val="22"/>
          <w:szCs w:val="22"/>
        </w:rPr>
      </w:pPr>
      <w:r w:rsidRPr="00BF27DD">
        <w:rPr>
          <w:rFonts w:asciiTheme="minorHAnsi" w:hAnsiTheme="minorHAnsi"/>
          <w:b/>
          <w:bCs/>
          <w:sz w:val="22"/>
          <w:szCs w:val="22"/>
        </w:rPr>
        <w:t>Les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BF27DD">
        <w:rPr>
          <w:rFonts w:asciiTheme="minorHAnsi" w:hAnsiTheme="minorHAnsi"/>
          <w:b/>
          <w:sz w:val="22"/>
          <w:szCs w:val="22"/>
        </w:rPr>
        <w:t>1</w:t>
      </w:r>
      <w:r w:rsidR="00BF27DD" w:rsidRPr="00BF27DD">
        <w:rPr>
          <w:rFonts w:asciiTheme="minorHAnsi" w:hAnsiTheme="minorHAnsi"/>
          <w:b/>
          <w:sz w:val="22"/>
          <w:szCs w:val="22"/>
          <w:vertAlign w:val="superscript"/>
        </w:rPr>
        <w:t>er</w:t>
      </w:r>
      <w:r w:rsidR="00BF27DD">
        <w:rPr>
          <w:rFonts w:asciiTheme="minorHAnsi" w:hAnsiTheme="minorHAnsi"/>
          <w:b/>
          <w:sz w:val="22"/>
          <w:szCs w:val="22"/>
        </w:rPr>
        <w:t xml:space="preserve"> </w:t>
      </w:r>
      <w:r w:rsidR="00643CCD" w:rsidRPr="001E7550">
        <w:rPr>
          <w:rFonts w:asciiTheme="minorHAnsi" w:hAnsiTheme="minorHAnsi"/>
          <w:b/>
          <w:sz w:val="22"/>
          <w:szCs w:val="22"/>
        </w:rPr>
        <w:t xml:space="preserve">et </w:t>
      </w:r>
      <w:r w:rsidR="00C154FB">
        <w:rPr>
          <w:rFonts w:asciiTheme="minorHAnsi" w:hAnsiTheme="minorHAnsi"/>
          <w:b/>
          <w:sz w:val="22"/>
          <w:szCs w:val="22"/>
        </w:rPr>
        <w:t>2</w:t>
      </w:r>
      <w:r w:rsidR="00991794">
        <w:rPr>
          <w:rFonts w:asciiTheme="minorHAnsi" w:hAnsiTheme="minorHAnsi"/>
          <w:b/>
          <w:sz w:val="22"/>
          <w:szCs w:val="22"/>
        </w:rPr>
        <w:t xml:space="preserve"> avril </w:t>
      </w:r>
      <w:r w:rsidR="00643CCD" w:rsidRPr="001E7550">
        <w:rPr>
          <w:rFonts w:asciiTheme="minorHAnsi" w:hAnsiTheme="minorHAnsi"/>
          <w:b/>
          <w:sz w:val="22"/>
          <w:szCs w:val="22"/>
        </w:rPr>
        <w:t>20</w:t>
      </w:r>
      <w:r w:rsidR="00C154FB">
        <w:rPr>
          <w:rFonts w:asciiTheme="minorHAnsi" w:hAnsiTheme="minorHAnsi"/>
          <w:b/>
          <w:sz w:val="22"/>
          <w:szCs w:val="22"/>
        </w:rPr>
        <w:t>2</w:t>
      </w:r>
      <w:r w:rsidR="00075705">
        <w:rPr>
          <w:rFonts w:asciiTheme="minorHAnsi" w:hAnsiTheme="minorHAnsi"/>
          <w:b/>
          <w:sz w:val="22"/>
          <w:szCs w:val="22"/>
        </w:rPr>
        <w:t>3</w:t>
      </w:r>
    </w:p>
    <w:p w14:paraId="43981FBE" w14:textId="77777777" w:rsidR="00BF27DD" w:rsidRDefault="00BF27DD" w:rsidP="00205B00">
      <w:pPr>
        <w:jc w:val="center"/>
        <w:rPr>
          <w:rFonts w:asciiTheme="minorHAnsi" w:hAnsiTheme="minorHAnsi"/>
          <w:sz w:val="22"/>
          <w:szCs w:val="22"/>
        </w:rPr>
      </w:pPr>
    </w:p>
    <w:p w14:paraId="7159E18B" w14:textId="316AD7C1" w:rsidR="00643CCD" w:rsidRPr="00907131" w:rsidRDefault="00702D7E" w:rsidP="00987D12">
      <w:pPr>
        <w:jc w:val="both"/>
        <w:rPr>
          <w:rFonts w:asciiTheme="minorHAnsi" w:hAnsiTheme="minorHAnsi"/>
        </w:rPr>
      </w:pPr>
      <w:r w:rsidRPr="00360C8B">
        <w:rPr>
          <w:rFonts w:asciiTheme="minorHAnsi" w:hAnsiTheme="minorHAnsi"/>
          <w:b/>
          <w:sz w:val="22"/>
          <w:szCs w:val="22"/>
          <w:u w:val="single"/>
        </w:rPr>
        <w:t>Déplacement en car</w:t>
      </w:r>
      <w:r>
        <w:rPr>
          <w:rFonts w:asciiTheme="minorHAnsi" w:hAnsiTheme="minorHAnsi"/>
          <w:sz w:val="22"/>
          <w:szCs w:val="22"/>
        </w:rPr>
        <w:t xml:space="preserve">. </w:t>
      </w:r>
      <w:r w:rsidR="00A80C7B">
        <w:rPr>
          <w:rFonts w:asciiTheme="minorHAnsi" w:hAnsiTheme="minorHAnsi"/>
          <w:sz w:val="22"/>
          <w:szCs w:val="22"/>
        </w:rPr>
        <w:tab/>
      </w:r>
      <w:r w:rsidRPr="00907131">
        <w:rPr>
          <w:rFonts w:asciiTheme="minorHAnsi" w:hAnsiTheme="minorHAnsi"/>
        </w:rPr>
        <w:t xml:space="preserve">Rendez- vous le </w:t>
      </w:r>
      <w:r w:rsidRPr="00907131">
        <w:rPr>
          <w:rFonts w:asciiTheme="minorHAnsi" w:hAnsiTheme="minorHAnsi"/>
          <w:b/>
        </w:rPr>
        <w:t xml:space="preserve">samedi </w:t>
      </w:r>
      <w:r w:rsidR="00075705">
        <w:rPr>
          <w:rFonts w:asciiTheme="minorHAnsi" w:hAnsiTheme="minorHAnsi"/>
          <w:b/>
        </w:rPr>
        <w:t>1</w:t>
      </w:r>
      <w:r w:rsidR="00075705" w:rsidRPr="00075705">
        <w:rPr>
          <w:rFonts w:asciiTheme="minorHAnsi" w:hAnsiTheme="minorHAnsi"/>
          <w:b/>
          <w:vertAlign w:val="superscript"/>
        </w:rPr>
        <w:t>er</w:t>
      </w:r>
      <w:r w:rsidR="00075705">
        <w:rPr>
          <w:rFonts w:asciiTheme="minorHAnsi" w:hAnsiTheme="minorHAnsi"/>
          <w:b/>
        </w:rPr>
        <w:t xml:space="preserve"> </w:t>
      </w:r>
      <w:r w:rsidR="00907131" w:rsidRPr="00907131">
        <w:rPr>
          <w:rFonts w:asciiTheme="minorHAnsi" w:hAnsiTheme="minorHAnsi"/>
          <w:b/>
        </w:rPr>
        <w:t xml:space="preserve"> </w:t>
      </w:r>
      <w:r w:rsidR="001D0A1B">
        <w:rPr>
          <w:rFonts w:asciiTheme="minorHAnsi" w:hAnsiTheme="minorHAnsi"/>
          <w:b/>
        </w:rPr>
        <w:t>avril</w:t>
      </w:r>
      <w:r w:rsidRPr="00907131">
        <w:rPr>
          <w:rFonts w:asciiTheme="minorHAnsi" w:hAnsiTheme="minorHAnsi"/>
          <w:b/>
        </w:rPr>
        <w:t xml:space="preserve"> à </w:t>
      </w:r>
      <w:r w:rsidR="001D0A1B">
        <w:rPr>
          <w:rFonts w:asciiTheme="minorHAnsi" w:hAnsiTheme="minorHAnsi"/>
          <w:b/>
        </w:rPr>
        <w:t>7</w:t>
      </w:r>
      <w:r w:rsidRPr="00907131">
        <w:rPr>
          <w:rFonts w:asciiTheme="minorHAnsi" w:hAnsiTheme="minorHAnsi"/>
          <w:b/>
        </w:rPr>
        <w:t>h</w:t>
      </w:r>
      <w:r w:rsidR="001D0A1B">
        <w:rPr>
          <w:rFonts w:asciiTheme="minorHAnsi" w:hAnsiTheme="minorHAnsi"/>
          <w:b/>
        </w:rPr>
        <w:t>45</w:t>
      </w:r>
      <w:r w:rsidR="004442D0">
        <w:rPr>
          <w:rFonts w:asciiTheme="minorHAnsi" w:hAnsiTheme="minorHAnsi"/>
          <w:b/>
        </w:rPr>
        <w:t xml:space="preserve"> au local </w:t>
      </w:r>
      <w:r w:rsidR="00401B36" w:rsidRPr="00907131">
        <w:rPr>
          <w:rFonts w:asciiTheme="minorHAnsi" w:hAnsiTheme="minorHAnsi"/>
        </w:rPr>
        <w:t>,</w:t>
      </w:r>
      <w:r w:rsidR="00E842AE" w:rsidRPr="00907131">
        <w:rPr>
          <w:rFonts w:asciiTheme="minorHAnsi" w:hAnsiTheme="minorHAnsi"/>
        </w:rPr>
        <w:t xml:space="preserve"> </w:t>
      </w:r>
      <w:r w:rsidR="00401B36" w:rsidRPr="00907131">
        <w:rPr>
          <w:rFonts w:asciiTheme="minorHAnsi" w:hAnsiTheme="minorHAnsi"/>
        </w:rPr>
        <w:t>7 Rue du Renouveau à Conflans</w:t>
      </w:r>
      <w:r w:rsidR="0005702B" w:rsidRPr="00907131">
        <w:rPr>
          <w:rFonts w:asciiTheme="minorHAnsi" w:hAnsiTheme="minorHAnsi"/>
        </w:rPr>
        <w:t>.</w:t>
      </w:r>
    </w:p>
    <w:p w14:paraId="3575D354" w14:textId="7A5CE5B4" w:rsidR="00702D7E" w:rsidRPr="005764DC" w:rsidRDefault="00702D7E" w:rsidP="00987D12">
      <w:pPr>
        <w:jc w:val="both"/>
        <w:rPr>
          <w:rFonts w:asciiTheme="minorHAnsi" w:hAnsiTheme="minorHAnsi"/>
        </w:rPr>
      </w:pPr>
      <w:r w:rsidRPr="00907131">
        <w:rPr>
          <w:rFonts w:asciiTheme="minorHAnsi" w:hAnsiTheme="minorHAnsi"/>
        </w:rPr>
        <w:tab/>
      </w:r>
      <w:r w:rsidR="00A80C7B" w:rsidRPr="00907131">
        <w:rPr>
          <w:rFonts w:asciiTheme="minorHAnsi" w:hAnsiTheme="minorHAnsi"/>
        </w:rPr>
        <w:tab/>
      </w:r>
      <w:r w:rsidR="00A80C7B" w:rsidRPr="00907131">
        <w:rPr>
          <w:rFonts w:asciiTheme="minorHAnsi" w:hAnsiTheme="minorHAnsi"/>
        </w:rPr>
        <w:tab/>
      </w:r>
      <w:r w:rsidRPr="00907131">
        <w:rPr>
          <w:rFonts w:asciiTheme="minorHAnsi" w:hAnsiTheme="minorHAnsi"/>
        </w:rPr>
        <w:t>Retour le lendemain vers 2</w:t>
      </w:r>
      <w:r w:rsidR="007F6B78">
        <w:rPr>
          <w:rFonts w:asciiTheme="minorHAnsi" w:hAnsiTheme="minorHAnsi"/>
        </w:rPr>
        <w:t>2</w:t>
      </w:r>
      <w:r w:rsidRPr="00907131">
        <w:rPr>
          <w:rFonts w:asciiTheme="minorHAnsi" w:hAnsiTheme="minorHAnsi"/>
        </w:rPr>
        <w:t>h</w:t>
      </w:r>
      <w:r w:rsidR="00611925">
        <w:rPr>
          <w:rFonts w:asciiTheme="minorHAnsi" w:hAnsiTheme="minorHAnsi"/>
        </w:rPr>
        <w:t xml:space="preserve"> au plus tard</w:t>
      </w:r>
      <w:r w:rsidRPr="00907131">
        <w:rPr>
          <w:rFonts w:asciiTheme="minorHAnsi" w:hAnsiTheme="minorHAnsi"/>
        </w:rPr>
        <w:t>.</w:t>
      </w:r>
    </w:p>
    <w:p w14:paraId="68699484" w14:textId="77777777" w:rsidR="007F6B78" w:rsidRDefault="007F6B78" w:rsidP="001D0A1B">
      <w:pPr>
        <w:jc w:val="both"/>
        <w:rPr>
          <w:rFonts w:asciiTheme="minorHAnsi" w:hAnsiTheme="minorHAnsi" w:cstheme="minorHAnsi"/>
          <w:b/>
          <w:u w:val="single"/>
        </w:rPr>
      </w:pPr>
    </w:p>
    <w:p w14:paraId="503BA345" w14:textId="58E51BD5" w:rsidR="001D0A1B" w:rsidRPr="000641AF" w:rsidRDefault="001D0A1B" w:rsidP="001D0A1B">
      <w:pPr>
        <w:jc w:val="both"/>
        <w:rPr>
          <w:rFonts w:asciiTheme="minorHAnsi" w:hAnsiTheme="minorHAnsi" w:cstheme="minorHAnsi"/>
          <w:b/>
          <w:u w:val="single"/>
        </w:rPr>
      </w:pPr>
      <w:r w:rsidRPr="000641AF">
        <w:rPr>
          <w:rFonts w:asciiTheme="minorHAnsi" w:hAnsiTheme="minorHAnsi" w:cstheme="minorHAnsi"/>
          <w:b/>
          <w:u w:val="single"/>
        </w:rPr>
        <w:t xml:space="preserve">Samedi </w:t>
      </w:r>
      <w:bookmarkStart w:id="0" w:name="_Hlk22314625"/>
      <w:r w:rsidRPr="000641AF">
        <w:rPr>
          <w:rFonts w:asciiTheme="minorHAnsi" w:hAnsiTheme="minorHAnsi" w:cstheme="minorHAnsi"/>
          <w:b/>
          <w:u w:val="single"/>
        </w:rPr>
        <w:t>1</w:t>
      </w:r>
      <w:r w:rsidRPr="000641AF">
        <w:rPr>
          <w:rFonts w:asciiTheme="minorHAnsi" w:hAnsiTheme="minorHAnsi" w:cstheme="minorHAnsi"/>
          <w:b/>
          <w:u w:val="single"/>
          <w:vertAlign w:val="superscript"/>
        </w:rPr>
        <w:t>er</w:t>
      </w:r>
      <w:r w:rsidRPr="000641AF">
        <w:rPr>
          <w:rFonts w:asciiTheme="minorHAnsi" w:hAnsiTheme="minorHAnsi" w:cstheme="minorHAnsi"/>
          <w:b/>
          <w:u w:val="single"/>
        </w:rPr>
        <w:t xml:space="preserve"> avril 2023 </w:t>
      </w:r>
      <w:bookmarkEnd w:id="0"/>
      <w:r w:rsidRPr="000641AF">
        <w:rPr>
          <w:rFonts w:asciiTheme="minorHAnsi" w:hAnsiTheme="minorHAnsi" w:cstheme="minorHAnsi"/>
          <w:b/>
          <w:u w:val="single"/>
        </w:rPr>
        <w:t xml:space="preserve">: </w:t>
      </w:r>
    </w:p>
    <w:p w14:paraId="1AF35F11" w14:textId="77777777" w:rsidR="001D0A1B" w:rsidRPr="000641AF" w:rsidRDefault="001D0A1B" w:rsidP="001D0A1B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0641AF">
        <w:rPr>
          <w:rFonts w:cstheme="minorHAnsi"/>
          <w:b/>
          <w:sz w:val="20"/>
          <w:szCs w:val="20"/>
        </w:rPr>
        <w:t xml:space="preserve">8h : </w:t>
      </w:r>
      <w:r w:rsidRPr="000641AF">
        <w:rPr>
          <w:rFonts w:cstheme="minorHAnsi"/>
          <w:sz w:val="20"/>
          <w:szCs w:val="20"/>
        </w:rPr>
        <w:t xml:space="preserve">Départ du 7, rue du renouveau à CONFLANS STE HONORINE - 78700 (local du club HGC) </w:t>
      </w:r>
    </w:p>
    <w:p w14:paraId="3725620C" w14:textId="77777777" w:rsidR="00150F78" w:rsidRDefault="001D0A1B" w:rsidP="001D0A1B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0641AF">
        <w:rPr>
          <w:rFonts w:cstheme="minorHAnsi"/>
          <w:b/>
          <w:sz w:val="20"/>
          <w:szCs w:val="20"/>
        </w:rPr>
        <w:t>10h30</w:t>
      </w:r>
      <w:r w:rsidRPr="000641AF">
        <w:rPr>
          <w:rFonts w:cstheme="minorHAnsi"/>
          <w:sz w:val="20"/>
          <w:szCs w:val="20"/>
        </w:rPr>
        <w:t xml:space="preserve"> : arrivée à la gare du CROTOY. </w:t>
      </w:r>
    </w:p>
    <w:p w14:paraId="0592D038" w14:textId="4D752139" w:rsidR="001D0A1B" w:rsidRPr="000641AF" w:rsidRDefault="00150F78" w:rsidP="001D0A1B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11h </w:t>
      </w:r>
      <w:r w:rsidRPr="00150F78">
        <w:rPr>
          <w:rFonts w:cstheme="minorHAnsi"/>
          <w:snapToGrid w:val="0"/>
          <w:sz w:val="20"/>
          <w:szCs w:val="20"/>
        </w:rPr>
        <w:t>:</w:t>
      </w:r>
      <w:r>
        <w:rPr>
          <w:rFonts w:cstheme="minorHAnsi"/>
          <w:snapToGrid w:val="0"/>
          <w:sz w:val="20"/>
          <w:szCs w:val="20"/>
        </w:rPr>
        <w:t xml:space="preserve"> </w:t>
      </w:r>
      <w:r w:rsidR="006669A3">
        <w:rPr>
          <w:rFonts w:cstheme="minorHAnsi"/>
          <w:snapToGrid w:val="0"/>
          <w:sz w:val="20"/>
          <w:szCs w:val="20"/>
        </w:rPr>
        <w:t xml:space="preserve">Déplacement en train touristique </w:t>
      </w:r>
      <w:r w:rsidR="00D309C7" w:rsidRPr="000641AF">
        <w:rPr>
          <w:rFonts w:cstheme="minorHAnsi"/>
          <w:sz w:val="20"/>
          <w:szCs w:val="20"/>
        </w:rPr>
        <w:t>du CROTOY</w:t>
      </w:r>
      <w:r w:rsidR="00D309C7" w:rsidRPr="000641AF">
        <w:rPr>
          <w:rFonts w:cstheme="minorHAnsi"/>
          <w:snapToGrid w:val="0"/>
          <w:sz w:val="20"/>
          <w:szCs w:val="20"/>
        </w:rPr>
        <w:t xml:space="preserve"> </w:t>
      </w:r>
      <w:r w:rsidR="00D309C7">
        <w:rPr>
          <w:rFonts w:cstheme="minorHAnsi"/>
          <w:snapToGrid w:val="0"/>
          <w:sz w:val="20"/>
          <w:szCs w:val="20"/>
        </w:rPr>
        <w:t xml:space="preserve"> vers </w:t>
      </w:r>
      <w:r w:rsidR="001D0A1B" w:rsidRPr="000641AF">
        <w:rPr>
          <w:rFonts w:cstheme="minorHAnsi"/>
          <w:snapToGrid w:val="0"/>
          <w:sz w:val="20"/>
          <w:szCs w:val="20"/>
        </w:rPr>
        <w:t xml:space="preserve">ST VALERY SUR SOMME. </w:t>
      </w:r>
    </w:p>
    <w:p w14:paraId="7C24FF3F" w14:textId="77777777" w:rsidR="00A03621" w:rsidRPr="00A03621" w:rsidRDefault="000E389D" w:rsidP="001D0A1B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11h45 : </w:t>
      </w:r>
      <w:r w:rsidRPr="00A03621">
        <w:rPr>
          <w:rFonts w:cstheme="minorHAnsi"/>
          <w:bCs/>
          <w:sz w:val="20"/>
          <w:szCs w:val="20"/>
        </w:rPr>
        <w:t>Arrivée à</w:t>
      </w:r>
      <w:r>
        <w:rPr>
          <w:rFonts w:cstheme="minorHAnsi"/>
          <w:b/>
          <w:sz w:val="20"/>
          <w:szCs w:val="20"/>
        </w:rPr>
        <w:t xml:space="preserve"> </w:t>
      </w:r>
      <w:r w:rsidR="00A03621" w:rsidRPr="000641AF">
        <w:rPr>
          <w:rFonts w:cstheme="minorHAnsi"/>
          <w:snapToGrid w:val="0"/>
          <w:sz w:val="20"/>
          <w:szCs w:val="20"/>
        </w:rPr>
        <w:t xml:space="preserve">ST VALERY SUR SOMME. </w:t>
      </w:r>
    </w:p>
    <w:p w14:paraId="0DA71244" w14:textId="03F19228" w:rsidR="007E06BC" w:rsidRPr="007E06BC" w:rsidRDefault="00A03621" w:rsidP="001D0A1B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12h : </w:t>
      </w:r>
      <w:r w:rsidRPr="007E06BC">
        <w:rPr>
          <w:rFonts w:cstheme="minorHAnsi"/>
          <w:bCs/>
          <w:sz w:val="20"/>
          <w:szCs w:val="20"/>
        </w:rPr>
        <w:t xml:space="preserve">Pique-nique </w:t>
      </w:r>
      <w:r w:rsidR="007E06BC" w:rsidRPr="007E06BC">
        <w:rPr>
          <w:rFonts w:cstheme="minorHAnsi"/>
          <w:bCs/>
          <w:sz w:val="20"/>
          <w:szCs w:val="20"/>
        </w:rPr>
        <w:t>à</w:t>
      </w:r>
      <w:r w:rsidR="007E06BC">
        <w:rPr>
          <w:rFonts w:cstheme="minorHAnsi"/>
          <w:b/>
          <w:sz w:val="20"/>
          <w:szCs w:val="20"/>
        </w:rPr>
        <w:t xml:space="preserve"> </w:t>
      </w:r>
      <w:r w:rsidR="007E06BC" w:rsidRPr="000641AF">
        <w:rPr>
          <w:rFonts w:cstheme="minorHAnsi"/>
          <w:snapToGrid w:val="0"/>
          <w:sz w:val="20"/>
          <w:szCs w:val="20"/>
        </w:rPr>
        <w:t xml:space="preserve">ST VALERY SUR SOMME. </w:t>
      </w:r>
      <w:r w:rsidR="00F900A2" w:rsidRPr="00F900A2">
        <w:rPr>
          <w:rFonts w:cstheme="minorHAnsi"/>
          <w:snapToGrid w:val="0"/>
          <w:color w:val="FF0000"/>
          <w:sz w:val="20"/>
          <w:szCs w:val="20"/>
        </w:rPr>
        <w:t>Prévoir son pique-nique</w:t>
      </w:r>
    </w:p>
    <w:p w14:paraId="21148C3C" w14:textId="77777777" w:rsidR="00C434FE" w:rsidRDefault="007E06BC" w:rsidP="00C43689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rFonts w:cstheme="minorHAnsi"/>
          <w:b/>
          <w:sz w:val="20"/>
          <w:szCs w:val="20"/>
        </w:rPr>
        <w:t>14h</w:t>
      </w:r>
      <w:r w:rsidR="003879DA">
        <w:rPr>
          <w:rFonts w:cstheme="minorHAnsi"/>
          <w:b/>
          <w:sz w:val="20"/>
          <w:szCs w:val="20"/>
        </w:rPr>
        <w:t xml:space="preserve"> : </w:t>
      </w:r>
      <w:r w:rsidR="003879DA" w:rsidRPr="003F1325">
        <w:rPr>
          <w:rFonts w:cstheme="minorHAnsi"/>
          <w:bCs/>
          <w:sz w:val="20"/>
          <w:szCs w:val="20"/>
        </w:rPr>
        <w:t xml:space="preserve">Traversée pédestre de Baie de Somme </w:t>
      </w:r>
      <w:r w:rsidR="003F1325" w:rsidRPr="003F1325">
        <w:rPr>
          <w:rFonts w:cstheme="minorHAnsi"/>
          <w:bCs/>
          <w:sz w:val="20"/>
          <w:szCs w:val="20"/>
        </w:rPr>
        <w:t>avec un guide. Arrivée prévue vers 17h.</w:t>
      </w:r>
      <w:r w:rsidR="003B77F6" w:rsidRPr="003B77F6">
        <w:rPr>
          <w:sz w:val="23"/>
          <w:szCs w:val="23"/>
        </w:rPr>
        <w:t xml:space="preserve"> </w:t>
      </w:r>
    </w:p>
    <w:p w14:paraId="0F5A8BB1" w14:textId="1FADCF08" w:rsidR="00F25B57" w:rsidRDefault="003B77F6" w:rsidP="00F25B57">
      <w:pPr>
        <w:pStyle w:val="Default"/>
        <w:rPr>
          <w:rFonts w:asciiTheme="minorHAnsi" w:hAnsiTheme="minorHAnsi" w:cstheme="minorHAnsi"/>
          <w:color w:val="FF0000"/>
          <w:sz w:val="20"/>
          <w:szCs w:val="20"/>
        </w:rPr>
      </w:pPr>
      <w:r w:rsidRPr="003B77F6">
        <w:rPr>
          <w:rFonts w:asciiTheme="minorHAnsi" w:hAnsiTheme="minorHAnsi" w:cstheme="minorHAnsi"/>
          <w:color w:val="FF0000"/>
          <w:sz w:val="20"/>
          <w:szCs w:val="20"/>
        </w:rPr>
        <w:t>P</w:t>
      </w:r>
      <w:r w:rsidR="00C434FE">
        <w:rPr>
          <w:rFonts w:asciiTheme="minorHAnsi" w:hAnsiTheme="minorHAnsi" w:cstheme="minorHAnsi"/>
          <w:color w:val="FF0000"/>
          <w:sz w:val="20"/>
          <w:szCs w:val="20"/>
        </w:rPr>
        <w:t xml:space="preserve">révoir </w:t>
      </w:r>
      <w:r w:rsidRPr="003B77F6">
        <w:rPr>
          <w:rFonts w:asciiTheme="minorHAnsi" w:hAnsiTheme="minorHAnsi" w:cstheme="minorHAnsi"/>
          <w:color w:val="FF0000"/>
          <w:sz w:val="20"/>
          <w:szCs w:val="20"/>
        </w:rPr>
        <w:t>des chaussures usagées (baskets, vieilles chaussures de rando, ...) ou des chaussons en néoprène</w:t>
      </w:r>
      <w:r w:rsidR="00C434FE">
        <w:rPr>
          <w:rFonts w:asciiTheme="minorHAnsi" w:hAnsiTheme="minorHAnsi" w:cstheme="minorHAnsi"/>
          <w:color w:val="FF0000"/>
          <w:sz w:val="20"/>
          <w:szCs w:val="20"/>
        </w:rPr>
        <w:t>, ou</w:t>
      </w:r>
      <w:r w:rsidR="00C434FE" w:rsidRPr="00C434FE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C434FE" w:rsidRPr="003B77F6">
        <w:rPr>
          <w:rFonts w:asciiTheme="minorHAnsi" w:hAnsiTheme="minorHAnsi" w:cstheme="minorHAnsi"/>
          <w:color w:val="FF0000"/>
          <w:sz w:val="20"/>
          <w:szCs w:val="20"/>
        </w:rPr>
        <w:t>des bottes hautes (40 à 50 cm) en caoutchouc</w:t>
      </w:r>
      <w:r w:rsidR="00C434FE">
        <w:rPr>
          <w:rFonts w:asciiTheme="minorHAnsi" w:hAnsiTheme="minorHAnsi" w:cstheme="minorHAnsi"/>
          <w:color w:val="FF0000"/>
          <w:sz w:val="20"/>
          <w:szCs w:val="20"/>
        </w:rPr>
        <w:t xml:space="preserve">. </w:t>
      </w:r>
      <w:r w:rsidRPr="003B77F6">
        <w:rPr>
          <w:rFonts w:asciiTheme="minorHAnsi" w:hAnsiTheme="minorHAnsi" w:cstheme="minorHAnsi"/>
          <w:color w:val="FF0000"/>
          <w:sz w:val="20"/>
          <w:szCs w:val="20"/>
        </w:rPr>
        <w:t xml:space="preserve">Les chaussures ne doivent pas craindre l’humidité ... nous marcherons dans l’eau! </w:t>
      </w:r>
      <w:r w:rsidR="00F25B57">
        <w:rPr>
          <w:rFonts w:asciiTheme="minorHAnsi" w:hAnsiTheme="minorHAnsi" w:cstheme="minorHAnsi"/>
          <w:color w:val="FF0000"/>
          <w:sz w:val="20"/>
          <w:szCs w:val="20"/>
        </w:rPr>
        <w:t>V</w:t>
      </w:r>
      <w:r w:rsidRPr="003B77F6">
        <w:rPr>
          <w:rFonts w:asciiTheme="minorHAnsi" w:hAnsiTheme="minorHAnsi" w:cstheme="minorHAnsi"/>
          <w:color w:val="FF0000"/>
          <w:sz w:val="20"/>
          <w:szCs w:val="20"/>
        </w:rPr>
        <w:t>ous pouvez également joindre à votre équipement un polaire et un coupe-vent</w:t>
      </w:r>
      <w:r w:rsidR="00F25B57">
        <w:rPr>
          <w:rFonts w:asciiTheme="minorHAnsi" w:hAnsiTheme="minorHAnsi" w:cstheme="minorHAnsi"/>
          <w:color w:val="FF0000"/>
          <w:sz w:val="20"/>
          <w:szCs w:val="20"/>
        </w:rPr>
        <w:t>.</w:t>
      </w:r>
    </w:p>
    <w:p w14:paraId="05268B35" w14:textId="4C53AC64" w:rsidR="001D0A1B" w:rsidRPr="000641AF" w:rsidRDefault="001D0A1B" w:rsidP="00C43689">
      <w:pPr>
        <w:pStyle w:val="Default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0641AF">
        <w:rPr>
          <w:rFonts w:cstheme="minorHAnsi"/>
          <w:b/>
          <w:sz w:val="20"/>
          <w:szCs w:val="20"/>
        </w:rPr>
        <w:t>17h30</w:t>
      </w:r>
      <w:r w:rsidRPr="000641AF">
        <w:rPr>
          <w:rFonts w:cstheme="minorHAnsi"/>
          <w:sz w:val="20"/>
          <w:szCs w:val="20"/>
        </w:rPr>
        <w:t xml:space="preserve"> : Départ en autocar pour l’hôtel IBIS d’ABBEVILLE. Nuit et diner à l’hôtel. </w:t>
      </w:r>
    </w:p>
    <w:p w14:paraId="32B735B7" w14:textId="77777777" w:rsidR="001D0A1B" w:rsidRPr="000641AF" w:rsidRDefault="001D0A1B" w:rsidP="001D0A1B">
      <w:pPr>
        <w:jc w:val="both"/>
        <w:rPr>
          <w:rFonts w:asciiTheme="minorHAnsi" w:hAnsiTheme="minorHAnsi" w:cstheme="minorHAnsi"/>
        </w:rPr>
      </w:pPr>
      <w:r w:rsidRPr="000641AF">
        <w:rPr>
          <w:rFonts w:asciiTheme="minorHAnsi" w:hAnsiTheme="minorHAnsi" w:cstheme="minorHAnsi"/>
        </w:rPr>
        <w:t xml:space="preserve"> </w:t>
      </w:r>
    </w:p>
    <w:p w14:paraId="39946F91" w14:textId="77777777" w:rsidR="001D0A1B" w:rsidRPr="000641AF" w:rsidRDefault="001D0A1B" w:rsidP="001D0A1B">
      <w:pPr>
        <w:jc w:val="both"/>
        <w:rPr>
          <w:rFonts w:asciiTheme="minorHAnsi" w:hAnsiTheme="minorHAnsi" w:cstheme="minorHAnsi"/>
          <w:b/>
          <w:u w:val="single"/>
        </w:rPr>
      </w:pPr>
      <w:r w:rsidRPr="000641AF">
        <w:rPr>
          <w:rFonts w:asciiTheme="minorHAnsi" w:hAnsiTheme="minorHAnsi" w:cstheme="minorHAnsi"/>
          <w:b/>
          <w:u w:val="single"/>
        </w:rPr>
        <w:t>Dimanche 2 avril 2023 :</w:t>
      </w:r>
    </w:p>
    <w:p w14:paraId="0E88EF76" w14:textId="77777777" w:rsidR="001D0A1B" w:rsidRPr="000641AF" w:rsidRDefault="001D0A1B" w:rsidP="001D0A1B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641AF">
        <w:rPr>
          <w:rFonts w:asciiTheme="minorHAnsi" w:hAnsiTheme="minorHAnsi" w:cstheme="minorHAnsi"/>
          <w:b/>
          <w:bCs/>
          <w:sz w:val="20"/>
          <w:szCs w:val="20"/>
        </w:rPr>
        <w:t xml:space="preserve">8h30 : </w:t>
      </w:r>
      <w:r w:rsidRPr="000641AF">
        <w:rPr>
          <w:rFonts w:asciiTheme="minorHAnsi" w:hAnsiTheme="minorHAnsi" w:cstheme="minorHAnsi"/>
          <w:bCs/>
          <w:sz w:val="20"/>
          <w:szCs w:val="20"/>
        </w:rPr>
        <w:t xml:space="preserve">Départ pour le parc Ornithologique MARQUENTERRE.  </w:t>
      </w:r>
      <w:r w:rsidRPr="000641AF">
        <w:rPr>
          <w:rFonts w:asciiTheme="minorHAnsi" w:hAnsiTheme="minorHAnsi" w:cstheme="minorHAnsi"/>
          <w:sz w:val="20"/>
          <w:szCs w:val="20"/>
        </w:rPr>
        <w:t xml:space="preserve">Découverte commentée du </w:t>
      </w:r>
      <w:r w:rsidRPr="000641AF">
        <w:rPr>
          <w:rFonts w:asciiTheme="minorHAnsi" w:hAnsiTheme="minorHAnsi" w:cstheme="minorHAnsi"/>
          <w:b/>
          <w:bCs/>
          <w:sz w:val="20"/>
          <w:szCs w:val="20"/>
        </w:rPr>
        <w:t>parc ornithologique du Marquenterre</w:t>
      </w:r>
      <w:r w:rsidRPr="000641AF">
        <w:rPr>
          <w:rFonts w:asciiTheme="minorHAnsi" w:hAnsiTheme="minorHAnsi" w:cstheme="minorHAnsi"/>
          <w:sz w:val="20"/>
          <w:szCs w:val="20"/>
        </w:rPr>
        <w:t>, pour une première rencontre avec les paysages préservés de la Côte Picarde et le monde exceptionnel des oiseaux.</w:t>
      </w:r>
    </w:p>
    <w:p w14:paraId="365736EB" w14:textId="77777777" w:rsidR="001D0A1B" w:rsidRPr="000641AF" w:rsidRDefault="001D0A1B" w:rsidP="001D0A1B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641AF">
        <w:rPr>
          <w:rFonts w:asciiTheme="minorHAnsi" w:hAnsiTheme="minorHAnsi" w:cstheme="minorHAnsi"/>
          <w:b/>
          <w:bCs/>
          <w:sz w:val="20"/>
          <w:szCs w:val="20"/>
        </w:rPr>
        <w:t xml:space="preserve">12h : </w:t>
      </w:r>
      <w:r w:rsidRPr="000641AF">
        <w:rPr>
          <w:rFonts w:asciiTheme="minorHAnsi" w:hAnsiTheme="minorHAnsi" w:cstheme="minorHAnsi"/>
          <w:bCs/>
          <w:sz w:val="20"/>
          <w:szCs w:val="20"/>
        </w:rPr>
        <w:t>Départ pour une auberge située à ST FIRMIN LES CROTOY. Déjeuner à l’auberge.</w:t>
      </w:r>
    </w:p>
    <w:p w14:paraId="4AE29FED" w14:textId="77777777" w:rsidR="001D0A1B" w:rsidRPr="000641AF" w:rsidRDefault="001D0A1B" w:rsidP="001D0A1B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641AF">
        <w:rPr>
          <w:rFonts w:asciiTheme="minorHAnsi" w:hAnsiTheme="minorHAnsi" w:cstheme="minorHAnsi"/>
          <w:b/>
          <w:sz w:val="20"/>
          <w:szCs w:val="20"/>
        </w:rPr>
        <w:t>13h30 </w:t>
      </w:r>
      <w:r w:rsidRPr="000641AF">
        <w:rPr>
          <w:rFonts w:asciiTheme="minorHAnsi" w:hAnsiTheme="minorHAnsi" w:cstheme="minorHAnsi"/>
          <w:sz w:val="20"/>
          <w:szCs w:val="20"/>
        </w:rPr>
        <w:t xml:space="preserve">: Départ pour la pointe du HOURDEL </w:t>
      </w:r>
    </w:p>
    <w:p w14:paraId="731E16AB" w14:textId="77777777" w:rsidR="001D0A1B" w:rsidRPr="000641AF" w:rsidRDefault="001D0A1B" w:rsidP="001D0A1B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641AF">
        <w:rPr>
          <w:rFonts w:asciiTheme="minorHAnsi" w:hAnsiTheme="minorHAnsi" w:cstheme="minorHAnsi"/>
          <w:b/>
          <w:sz w:val="20"/>
          <w:szCs w:val="20"/>
        </w:rPr>
        <w:t xml:space="preserve">15h : </w:t>
      </w:r>
      <w:r w:rsidRPr="000641AF">
        <w:rPr>
          <w:rFonts w:asciiTheme="minorHAnsi" w:hAnsiTheme="minorHAnsi" w:cstheme="minorHAnsi"/>
          <w:sz w:val="20"/>
          <w:szCs w:val="20"/>
        </w:rPr>
        <w:t xml:space="preserve">Rendez-vous avec votre guide au Phare du HOURDEL. </w:t>
      </w:r>
      <w:r w:rsidRPr="000641AF">
        <w:rPr>
          <w:rFonts w:asciiTheme="minorHAnsi" w:hAnsiTheme="minorHAnsi" w:cstheme="minorHAnsi"/>
          <w:b/>
          <w:bCs/>
          <w:sz w:val="20"/>
          <w:szCs w:val="20"/>
        </w:rPr>
        <w:t>Balade accompagnée à la découverte des phoques</w:t>
      </w:r>
      <w:r w:rsidRPr="000641AF">
        <w:rPr>
          <w:rFonts w:asciiTheme="minorHAnsi" w:hAnsiTheme="minorHAnsi" w:cstheme="minorHAnsi"/>
          <w:sz w:val="20"/>
          <w:szCs w:val="20"/>
        </w:rPr>
        <w:t>. Près de 400 veaux marins et 100 phoques gris colonisent les bancs de sable du sud de la Baie de Somme. (Durée 02h30</w:t>
      </w:r>
      <w:r w:rsidRPr="000641AF">
        <w:rPr>
          <w:rFonts w:asciiTheme="minorHAnsi" w:hAnsiTheme="minorHAnsi" w:cstheme="minorHAnsi"/>
          <w:b/>
          <w:bCs/>
          <w:sz w:val="20"/>
          <w:szCs w:val="20"/>
        </w:rPr>
        <w:t>).</w:t>
      </w:r>
    </w:p>
    <w:p w14:paraId="1882A1B4" w14:textId="64589A93" w:rsidR="00D03BD3" w:rsidRPr="00C43689" w:rsidRDefault="001D0A1B" w:rsidP="00C43689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b/>
          <w:sz w:val="16"/>
          <w:szCs w:val="16"/>
        </w:rPr>
      </w:pPr>
      <w:r w:rsidRPr="000641AF">
        <w:rPr>
          <w:rFonts w:cstheme="minorHAnsi"/>
          <w:b/>
          <w:sz w:val="20"/>
          <w:szCs w:val="20"/>
        </w:rPr>
        <w:t>18h</w:t>
      </w:r>
      <w:r w:rsidRPr="000641AF">
        <w:rPr>
          <w:rFonts w:cstheme="minorHAnsi"/>
          <w:sz w:val="20"/>
          <w:szCs w:val="20"/>
        </w:rPr>
        <w:t> : Départ pour CONFLANS STE HONORINE</w:t>
      </w:r>
    </w:p>
    <w:p w14:paraId="6F6E99DB" w14:textId="77777777" w:rsidR="00C43689" w:rsidRPr="00C43689" w:rsidRDefault="00C43689" w:rsidP="00C43689">
      <w:pPr>
        <w:jc w:val="both"/>
        <w:rPr>
          <w:b/>
          <w:sz w:val="16"/>
          <w:szCs w:val="16"/>
        </w:rPr>
      </w:pPr>
    </w:p>
    <w:p w14:paraId="6682345B" w14:textId="3D8DB794" w:rsidR="00D03BD3" w:rsidRDefault="00FB146A" w:rsidP="005764DC">
      <w:pPr>
        <w:pStyle w:val="Paragraphedeliste"/>
        <w:spacing w:after="0" w:line="240" w:lineRule="auto"/>
        <w:ind w:left="0"/>
        <w:jc w:val="both"/>
        <w:rPr>
          <w:sz w:val="20"/>
          <w:szCs w:val="20"/>
        </w:rPr>
      </w:pPr>
      <w:r w:rsidRPr="00FB146A">
        <w:rPr>
          <w:b/>
          <w:sz w:val="20"/>
          <w:szCs w:val="20"/>
          <w:u w:val="single"/>
        </w:rPr>
        <w:t>Prix</w:t>
      </w:r>
      <w:r>
        <w:rPr>
          <w:sz w:val="20"/>
          <w:szCs w:val="20"/>
        </w:rPr>
        <w:t xml:space="preserve"> : </w:t>
      </w:r>
      <w:r w:rsidR="005764DC">
        <w:rPr>
          <w:sz w:val="20"/>
          <w:szCs w:val="20"/>
        </w:rPr>
        <w:tab/>
      </w:r>
      <w:r w:rsidRPr="00FB146A">
        <w:rPr>
          <w:b/>
          <w:sz w:val="20"/>
          <w:szCs w:val="20"/>
        </w:rPr>
        <w:t>Adhérent du HGC</w:t>
      </w:r>
      <w:r>
        <w:rPr>
          <w:sz w:val="20"/>
          <w:szCs w:val="20"/>
        </w:rPr>
        <w:t> :</w:t>
      </w:r>
      <w:r w:rsidR="00627094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="00E2649E">
        <w:rPr>
          <w:sz w:val="20"/>
          <w:szCs w:val="20"/>
        </w:rPr>
        <w:tab/>
      </w:r>
      <w:r w:rsidR="00E2649E">
        <w:rPr>
          <w:sz w:val="20"/>
          <w:szCs w:val="20"/>
        </w:rPr>
        <w:tab/>
      </w:r>
      <w:r w:rsidR="00597EFD">
        <w:rPr>
          <w:b/>
          <w:sz w:val="20"/>
          <w:szCs w:val="20"/>
        </w:rPr>
        <w:t>1</w:t>
      </w:r>
      <w:r w:rsidR="00B45885">
        <w:rPr>
          <w:b/>
          <w:sz w:val="20"/>
          <w:szCs w:val="20"/>
        </w:rPr>
        <w:t>80</w:t>
      </w:r>
      <w:r w:rsidR="00A1051C" w:rsidRPr="00A80C7B">
        <w:rPr>
          <w:b/>
          <w:sz w:val="20"/>
          <w:szCs w:val="20"/>
        </w:rPr>
        <w:t xml:space="preserve"> </w:t>
      </w:r>
      <w:r w:rsidRPr="00A80C7B">
        <w:rPr>
          <w:b/>
          <w:sz w:val="20"/>
          <w:szCs w:val="20"/>
        </w:rPr>
        <w:t>€</w:t>
      </w:r>
      <w:r w:rsidR="00DF20B9">
        <w:rPr>
          <w:sz w:val="20"/>
          <w:szCs w:val="20"/>
        </w:rPr>
        <w:t xml:space="preserve"> adulte et enfant de +12 ans</w:t>
      </w:r>
    </w:p>
    <w:p w14:paraId="4C143ADF" w14:textId="250E1F97" w:rsidR="005829AE" w:rsidRDefault="00FB146A" w:rsidP="005764DC">
      <w:pPr>
        <w:pStyle w:val="Paragraphedeliste"/>
        <w:spacing w:after="0" w:line="24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="00290E55">
        <w:rPr>
          <w:sz w:val="20"/>
          <w:szCs w:val="20"/>
        </w:rPr>
        <w:t>N</w:t>
      </w:r>
      <w:r w:rsidRPr="005764DC">
        <w:rPr>
          <w:b/>
          <w:sz w:val="20"/>
          <w:szCs w:val="20"/>
        </w:rPr>
        <w:t xml:space="preserve">on-adhérent du HGC </w:t>
      </w:r>
      <w:r w:rsidR="00A1051C" w:rsidRPr="005764DC">
        <w:rPr>
          <w:b/>
          <w:sz w:val="20"/>
          <w:szCs w:val="20"/>
        </w:rPr>
        <w:t>:</w:t>
      </w:r>
      <w:r w:rsidRPr="005764DC">
        <w:rPr>
          <w:b/>
          <w:sz w:val="20"/>
          <w:szCs w:val="20"/>
        </w:rPr>
        <w:t xml:space="preserve"> </w:t>
      </w:r>
      <w:r w:rsidR="00A80C7B" w:rsidRPr="005764DC">
        <w:rPr>
          <w:b/>
          <w:sz w:val="20"/>
          <w:szCs w:val="20"/>
        </w:rPr>
        <w:tab/>
      </w:r>
      <w:r w:rsidR="00E2649E">
        <w:rPr>
          <w:b/>
          <w:sz w:val="20"/>
          <w:szCs w:val="20"/>
        </w:rPr>
        <w:tab/>
      </w:r>
      <w:r w:rsidR="00E2649E">
        <w:rPr>
          <w:b/>
          <w:sz w:val="20"/>
          <w:szCs w:val="20"/>
        </w:rPr>
        <w:tab/>
      </w:r>
      <w:r w:rsidR="008B3965" w:rsidRPr="00737235">
        <w:rPr>
          <w:b/>
          <w:sz w:val="20"/>
          <w:szCs w:val="20"/>
        </w:rPr>
        <w:t>2</w:t>
      </w:r>
      <w:r w:rsidR="00E2649E" w:rsidRPr="00737235">
        <w:rPr>
          <w:b/>
          <w:sz w:val="20"/>
          <w:szCs w:val="20"/>
        </w:rPr>
        <w:t>25</w:t>
      </w:r>
      <w:r w:rsidR="00A1051C" w:rsidRPr="00737235">
        <w:rPr>
          <w:b/>
          <w:sz w:val="20"/>
          <w:szCs w:val="20"/>
        </w:rPr>
        <w:t xml:space="preserve"> </w:t>
      </w:r>
      <w:r w:rsidRPr="00737235">
        <w:rPr>
          <w:b/>
          <w:sz w:val="20"/>
          <w:szCs w:val="20"/>
        </w:rPr>
        <w:t>€</w:t>
      </w:r>
      <w:r w:rsidRPr="005764DC">
        <w:rPr>
          <w:sz w:val="20"/>
          <w:szCs w:val="20"/>
        </w:rPr>
        <w:t xml:space="preserve"> adulte et enfant de </w:t>
      </w:r>
      <w:r w:rsidR="00DF20B9">
        <w:rPr>
          <w:sz w:val="20"/>
          <w:szCs w:val="20"/>
        </w:rPr>
        <w:t>+12 ans</w:t>
      </w:r>
    </w:p>
    <w:p w14:paraId="470D9232" w14:textId="0DAB122D" w:rsidR="00DF20B9" w:rsidRPr="005764DC" w:rsidRDefault="00DF20B9" w:rsidP="005764DC">
      <w:pPr>
        <w:pStyle w:val="Paragraphedeliste"/>
        <w:spacing w:after="0" w:line="240" w:lineRule="auto"/>
        <w:ind w:left="360"/>
        <w:jc w:val="both"/>
        <w:rPr>
          <w:sz w:val="20"/>
          <w:szCs w:val="20"/>
        </w:rPr>
      </w:pPr>
      <w:r>
        <w:rPr>
          <w:b/>
          <w:sz w:val="20"/>
          <w:szCs w:val="20"/>
        </w:rPr>
        <w:tab/>
        <w:t>Enfant -12 ans 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E2649E">
        <w:rPr>
          <w:b/>
          <w:sz w:val="20"/>
          <w:szCs w:val="20"/>
        </w:rPr>
        <w:tab/>
      </w:r>
      <w:r w:rsidR="00E2649E">
        <w:rPr>
          <w:b/>
          <w:sz w:val="20"/>
          <w:szCs w:val="20"/>
        </w:rPr>
        <w:tab/>
        <w:t>11</w:t>
      </w:r>
      <w:r w:rsidR="00A12EF5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 xml:space="preserve"> € </w:t>
      </w:r>
      <w:r w:rsidRPr="00DF20B9">
        <w:rPr>
          <w:sz w:val="20"/>
          <w:szCs w:val="20"/>
        </w:rPr>
        <w:t xml:space="preserve">enfant </w:t>
      </w:r>
      <w:r>
        <w:rPr>
          <w:sz w:val="20"/>
          <w:szCs w:val="20"/>
        </w:rPr>
        <w:t xml:space="preserve">de </w:t>
      </w:r>
      <w:r w:rsidRPr="00DF20B9">
        <w:rPr>
          <w:sz w:val="20"/>
          <w:szCs w:val="20"/>
        </w:rPr>
        <w:t>-12 ans</w:t>
      </w:r>
    </w:p>
    <w:p w14:paraId="4A269699" w14:textId="0B042223" w:rsidR="001E7550" w:rsidRPr="005764DC" w:rsidRDefault="005829AE" w:rsidP="005764DC">
      <w:pPr>
        <w:pStyle w:val="Paragraphedeliste"/>
        <w:spacing w:after="0" w:line="240" w:lineRule="auto"/>
        <w:ind w:left="360"/>
        <w:jc w:val="both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</w:t>
      </w:r>
      <w:r w:rsidR="00A1051C">
        <w:rPr>
          <w:b/>
          <w:sz w:val="20"/>
          <w:szCs w:val="20"/>
        </w:rPr>
        <w:tab/>
      </w:r>
      <w:r w:rsidR="00FB146A" w:rsidRPr="005829AE">
        <w:rPr>
          <w:sz w:val="20"/>
          <w:szCs w:val="20"/>
        </w:rPr>
        <w:t xml:space="preserve">  </w:t>
      </w:r>
      <w:r w:rsidR="00FB146A" w:rsidRPr="005829AE">
        <w:t xml:space="preserve">        </w:t>
      </w:r>
    </w:p>
    <w:p w14:paraId="7B74F951" w14:textId="47008F2E" w:rsidR="005764DC" w:rsidRDefault="001E7550" w:rsidP="001E7550">
      <w:pPr>
        <w:pStyle w:val="Corpsdetexte"/>
        <w:jc w:val="both"/>
        <w:rPr>
          <w:rFonts w:ascii="Verdana" w:hAnsi="Verdana"/>
          <w:b w:val="0"/>
          <w:bCs/>
          <w:sz w:val="20"/>
        </w:rPr>
      </w:pPr>
      <w:r w:rsidRPr="005764DC">
        <w:rPr>
          <w:rFonts w:asciiTheme="minorHAnsi" w:hAnsiTheme="minorHAnsi" w:cstheme="minorHAnsi"/>
          <w:sz w:val="20"/>
        </w:rPr>
        <w:t xml:space="preserve">Ce prix comprend le voyage en car, les visites, les repas (dîner du samedi, petit déjeuner et déjeuner du dimanche midi) et </w:t>
      </w:r>
      <w:r w:rsidR="00A80C7B" w:rsidRPr="005764DC">
        <w:rPr>
          <w:rFonts w:asciiTheme="minorHAnsi" w:hAnsiTheme="minorHAnsi" w:cstheme="minorHAnsi"/>
          <w:sz w:val="20"/>
        </w:rPr>
        <w:t>la nuit</w:t>
      </w:r>
      <w:r w:rsidR="00BA1557">
        <w:rPr>
          <w:rFonts w:asciiTheme="minorHAnsi" w:hAnsiTheme="minorHAnsi" w:cstheme="minorHAnsi"/>
          <w:sz w:val="20"/>
        </w:rPr>
        <w:t xml:space="preserve"> à</w:t>
      </w:r>
      <w:r w:rsidR="00A80C7B" w:rsidRPr="005764DC">
        <w:rPr>
          <w:rFonts w:asciiTheme="minorHAnsi" w:hAnsiTheme="minorHAnsi" w:cstheme="minorHAnsi"/>
          <w:sz w:val="20"/>
        </w:rPr>
        <w:t xml:space="preserve"> </w:t>
      </w:r>
      <w:r w:rsidR="00737235" w:rsidRPr="000641AF">
        <w:rPr>
          <w:rFonts w:cstheme="minorHAnsi"/>
          <w:sz w:val="20"/>
        </w:rPr>
        <w:t>l’hôtel IBIS d’ABBEVILLE</w:t>
      </w:r>
      <w:r w:rsidR="00611925">
        <w:rPr>
          <w:rFonts w:asciiTheme="minorHAnsi" w:hAnsiTheme="minorHAnsi" w:cstheme="minorHAnsi"/>
          <w:sz w:val="20"/>
        </w:rPr>
        <w:t>. Pensez à apporter votre pique-nique pour le samedi midi.</w:t>
      </w:r>
    </w:p>
    <w:p w14:paraId="7C3614BC" w14:textId="2CC75580" w:rsidR="001E7550" w:rsidRDefault="008E13D2" w:rsidP="001E7550">
      <w:pPr>
        <w:pStyle w:val="Corpsdetexte"/>
        <w:jc w:val="both"/>
      </w:pPr>
      <w:r w:rsidRPr="00605D90">
        <w:rPr>
          <w:rFonts w:asciiTheme="minorHAnsi" w:hAnsiTheme="minorHAnsi" w:cstheme="minorHAnsi"/>
          <w:bCs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7805013" wp14:editId="16112C74">
                <wp:simplePos x="0" y="0"/>
                <wp:positionH relativeFrom="column">
                  <wp:posOffset>-466090</wp:posOffset>
                </wp:positionH>
                <wp:positionV relativeFrom="paragraph">
                  <wp:posOffset>118745</wp:posOffset>
                </wp:positionV>
                <wp:extent cx="326390" cy="290195"/>
                <wp:effectExtent l="0" t="0" r="1905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9DF4B" w14:textId="77777777" w:rsidR="001E7550" w:rsidRDefault="001E7550" w:rsidP="001E755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05013" id="Rectangle 3" o:spid="_x0000_s1026" style="position:absolute;left:0;text-align:left;margin-left:-36.7pt;margin-top:9.35pt;width:25.7pt;height:2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" o:allowincell="f" stroked="f" strokeweight="0">
                <v:textbox inset="0,0,0,0">
                  <w:txbxContent>
                    <w:p w14:paraId="35D9DF4B" w14:textId="77777777" w:rsidR="001E7550" w:rsidRDefault="001E7550" w:rsidP="001E755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sym w:font="Wingdings" w:char="F022"/>
                      </w:r>
                    </w:p>
                  </w:txbxContent>
                </v:textbox>
              </v:rect>
            </w:pict>
          </mc:Fallback>
        </mc:AlternateContent>
      </w:r>
      <w:r w:rsidRPr="00605D90">
        <w:rPr>
          <w:rFonts w:asciiTheme="minorHAnsi" w:hAnsiTheme="minorHAnsi" w:cstheme="minorHAnsi"/>
          <w:bCs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08CB57B" wp14:editId="50B2D534">
                <wp:simplePos x="0" y="0"/>
                <wp:positionH relativeFrom="column">
                  <wp:posOffset>-809625</wp:posOffset>
                </wp:positionH>
                <wp:positionV relativeFrom="paragraph">
                  <wp:posOffset>238760</wp:posOffset>
                </wp:positionV>
                <wp:extent cx="7493000" cy="635"/>
                <wp:effectExtent l="13970" t="13335" r="8255" b="5080"/>
                <wp:wrapNone/>
                <wp:docPr id="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00" cy="635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7D556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.75pt,18.8pt" to="526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" o:allowincell="f" strokeweight=".5pt">
                <v:stroke dashstyle="1 1" endcap="round"/>
              </v:line>
            </w:pict>
          </mc:Fallback>
        </mc:AlternateContent>
      </w:r>
      <w:r w:rsidR="001E7550" w:rsidRPr="00F3714C">
        <w:rPr>
          <w:rFonts w:asciiTheme="minorHAnsi" w:hAnsiTheme="minorHAnsi" w:cstheme="minorHAnsi"/>
          <w:b w:val="0"/>
          <w:bCs/>
          <w:sz w:val="20"/>
        </w:rPr>
        <w:t xml:space="preserve">Pour </w:t>
      </w:r>
      <w:r w:rsidR="00605D90">
        <w:rPr>
          <w:rFonts w:asciiTheme="minorHAnsi" w:hAnsiTheme="minorHAnsi" w:cstheme="minorHAnsi"/>
          <w:b w:val="0"/>
          <w:bCs/>
          <w:sz w:val="20"/>
        </w:rPr>
        <w:t>toutes</w:t>
      </w:r>
      <w:r w:rsidR="001E7550" w:rsidRPr="00F3714C">
        <w:rPr>
          <w:rFonts w:asciiTheme="minorHAnsi" w:hAnsiTheme="minorHAnsi" w:cstheme="minorHAnsi"/>
          <w:b w:val="0"/>
          <w:bCs/>
          <w:sz w:val="20"/>
        </w:rPr>
        <w:t xml:space="preserve"> questions, prière de contacter </w:t>
      </w:r>
      <w:r w:rsidR="00F900A2">
        <w:rPr>
          <w:rFonts w:asciiTheme="minorHAnsi" w:hAnsiTheme="minorHAnsi" w:cstheme="minorHAnsi"/>
          <w:b w:val="0"/>
          <w:bCs/>
          <w:sz w:val="20"/>
        </w:rPr>
        <w:t>Roland</w:t>
      </w:r>
      <w:r w:rsidR="001E7550" w:rsidRPr="00F3714C">
        <w:rPr>
          <w:rFonts w:asciiTheme="minorHAnsi" w:hAnsiTheme="minorHAnsi" w:cstheme="minorHAnsi"/>
          <w:b w:val="0"/>
          <w:bCs/>
          <w:sz w:val="20"/>
        </w:rPr>
        <w:t xml:space="preserve"> par mail : </w:t>
      </w:r>
      <w:hyperlink r:id="rId7" w:history="1">
        <w:r w:rsidR="006751D2" w:rsidRPr="00CF31A6">
          <w:rPr>
            <w:rStyle w:val="Lienhypertexte"/>
            <w:rFonts w:asciiTheme="minorHAnsi" w:hAnsiTheme="minorHAnsi" w:cstheme="minorHAnsi"/>
            <w:sz w:val="20"/>
          </w:rPr>
          <w:t>sylviekaisserhgc@gmail.com</w:t>
        </w:r>
      </w:hyperlink>
    </w:p>
    <w:p w14:paraId="58D3A54F" w14:textId="77777777" w:rsidR="00F900A2" w:rsidRPr="00F3714C" w:rsidRDefault="00F900A2" w:rsidP="001E7550">
      <w:pPr>
        <w:pStyle w:val="Corpsdetexte"/>
        <w:jc w:val="both"/>
        <w:rPr>
          <w:rFonts w:asciiTheme="minorHAnsi" w:hAnsiTheme="minorHAnsi" w:cstheme="minorHAnsi"/>
          <w:bCs/>
          <w:sz w:val="20"/>
        </w:rPr>
      </w:pPr>
    </w:p>
    <w:p w14:paraId="41C668B5" w14:textId="6A716BCC" w:rsidR="001E7550" w:rsidRPr="005764DC" w:rsidRDefault="008E13D2" w:rsidP="001E7550">
      <w:pPr>
        <w:pStyle w:val="Titre5"/>
        <w:rPr>
          <w:rFonts w:asciiTheme="minorHAnsi" w:hAnsiTheme="minorHAnsi" w:cstheme="minorHAnsi"/>
          <w:b w:val="0"/>
          <w:bCs/>
          <w:sz w:val="20"/>
        </w:rPr>
      </w:pPr>
      <w:r>
        <w:rPr>
          <w:rFonts w:asciiTheme="minorHAnsi" w:hAnsiTheme="minorHAnsi" w:cstheme="minorHAnsi"/>
          <w:sz w:val="20"/>
        </w:rPr>
        <w:t>BAIE DE SOMME 2023</w:t>
      </w:r>
      <w:r w:rsidR="001E7550" w:rsidRPr="005764DC">
        <w:rPr>
          <w:rFonts w:asciiTheme="minorHAnsi" w:hAnsiTheme="minorHAnsi" w:cstheme="minorHAnsi"/>
          <w:b w:val="0"/>
          <w:bCs/>
          <w:sz w:val="20"/>
        </w:rPr>
        <w:tab/>
      </w:r>
    </w:p>
    <w:p w14:paraId="73ABBDB2" w14:textId="63DEEFF9" w:rsidR="001E7550" w:rsidRPr="005764DC" w:rsidRDefault="001E7550" w:rsidP="001E7550">
      <w:pPr>
        <w:pStyle w:val="Titre5"/>
        <w:rPr>
          <w:rFonts w:asciiTheme="minorHAnsi" w:hAnsiTheme="minorHAnsi" w:cstheme="minorHAnsi"/>
          <w:sz w:val="20"/>
        </w:rPr>
      </w:pPr>
      <w:r w:rsidRPr="005764DC">
        <w:rPr>
          <w:rFonts w:asciiTheme="minorHAnsi" w:hAnsiTheme="minorHAnsi" w:cstheme="minorHAnsi"/>
          <w:sz w:val="20"/>
        </w:rPr>
        <w:t xml:space="preserve">Coupon à remplir, </w:t>
      </w:r>
      <w:r w:rsidR="00611925">
        <w:rPr>
          <w:rFonts w:asciiTheme="minorHAnsi" w:hAnsiTheme="minorHAnsi" w:cstheme="minorHAnsi"/>
          <w:sz w:val="20"/>
        </w:rPr>
        <w:t xml:space="preserve">à </w:t>
      </w:r>
      <w:r w:rsidRPr="005764DC">
        <w:rPr>
          <w:rFonts w:asciiTheme="minorHAnsi" w:hAnsiTheme="minorHAnsi" w:cstheme="minorHAnsi"/>
          <w:sz w:val="20"/>
        </w:rPr>
        <w:t xml:space="preserve">découper et </w:t>
      </w:r>
      <w:r w:rsidR="00611925">
        <w:rPr>
          <w:rFonts w:asciiTheme="minorHAnsi" w:hAnsiTheme="minorHAnsi" w:cstheme="minorHAnsi"/>
          <w:sz w:val="20"/>
        </w:rPr>
        <w:t xml:space="preserve">à </w:t>
      </w:r>
      <w:r w:rsidRPr="005764DC">
        <w:rPr>
          <w:rFonts w:asciiTheme="minorHAnsi" w:hAnsiTheme="minorHAnsi" w:cstheme="minorHAnsi"/>
          <w:sz w:val="20"/>
        </w:rPr>
        <w:t xml:space="preserve">remettre à </w:t>
      </w:r>
      <w:r w:rsidR="006751D2">
        <w:rPr>
          <w:rFonts w:asciiTheme="minorHAnsi" w:hAnsiTheme="minorHAnsi" w:cstheme="minorHAnsi"/>
          <w:sz w:val="20"/>
        </w:rPr>
        <w:t>Sylvie</w:t>
      </w:r>
      <w:r w:rsidR="005764DC">
        <w:rPr>
          <w:rFonts w:asciiTheme="minorHAnsi" w:hAnsiTheme="minorHAnsi" w:cstheme="minorHAnsi"/>
          <w:sz w:val="20"/>
        </w:rPr>
        <w:t>,</w:t>
      </w:r>
      <w:r w:rsidRPr="005764DC">
        <w:rPr>
          <w:rFonts w:asciiTheme="minorHAnsi" w:hAnsiTheme="minorHAnsi" w:cstheme="minorHAnsi"/>
          <w:sz w:val="20"/>
        </w:rPr>
        <w:t xml:space="preserve"> accompagné de votre règlement par </w:t>
      </w:r>
      <w:r w:rsidR="00205B00" w:rsidRPr="005764DC">
        <w:rPr>
          <w:rFonts w:asciiTheme="minorHAnsi" w:hAnsiTheme="minorHAnsi" w:cstheme="minorHAnsi"/>
          <w:sz w:val="20"/>
        </w:rPr>
        <w:t>chèque</w:t>
      </w:r>
      <w:r w:rsidR="00205B00" w:rsidRPr="005764DC">
        <w:rPr>
          <w:rFonts w:asciiTheme="minorHAnsi" w:hAnsiTheme="minorHAnsi" w:cstheme="minorHAnsi"/>
          <w:sz w:val="20"/>
          <w:vertAlign w:val="superscript"/>
        </w:rPr>
        <w:t xml:space="preserve"> </w:t>
      </w:r>
      <w:r w:rsidR="00205B00" w:rsidRPr="005764DC">
        <w:rPr>
          <w:rFonts w:asciiTheme="minorHAnsi" w:hAnsiTheme="minorHAnsi" w:cstheme="minorHAnsi"/>
          <w:sz w:val="20"/>
        </w:rPr>
        <w:t>à</w:t>
      </w:r>
      <w:r w:rsidRPr="005764DC">
        <w:rPr>
          <w:rFonts w:asciiTheme="minorHAnsi" w:hAnsiTheme="minorHAnsi" w:cstheme="minorHAnsi"/>
          <w:sz w:val="20"/>
        </w:rPr>
        <w:t xml:space="preserve"> l'ordre du H.G.C. </w:t>
      </w:r>
    </w:p>
    <w:p w14:paraId="1E993C9E" w14:textId="0829B404" w:rsidR="001E7550" w:rsidRPr="00053DF1" w:rsidRDefault="001E7550" w:rsidP="001E7550">
      <w:pPr>
        <w:pBdr>
          <w:top w:val="single" w:sz="6" w:space="1" w:color="auto" w:shadow="1"/>
          <w:left w:val="single" w:sz="6" w:space="0" w:color="auto" w:shadow="1"/>
          <w:bottom w:val="single" w:sz="6" w:space="1" w:color="auto" w:shadow="1"/>
          <w:right w:val="single" w:sz="6" w:space="1" w:color="auto" w:shadow="1"/>
        </w:pBdr>
        <w:shd w:val="pct20" w:color="auto" w:fill="auto"/>
        <w:jc w:val="center"/>
        <w:rPr>
          <w:rFonts w:ascii="Verdana" w:hAnsi="Verdana"/>
          <w:bCs/>
        </w:rPr>
      </w:pPr>
      <w:r w:rsidRPr="00053DF1">
        <w:rPr>
          <w:rFonts w:ascii="Verdana" w:hAnsi="Verdana"/>
          <w:bCs/>
        </w:rPr>
        <w:t xml:space="preserve">Avant le </w:t>
      </w:r>
      <w:r w:rsidR="008B3965">
        <w:rPr>
          <w:rFonts w:ascii="Verdana" w:hAnsi="Verdana"/>
          <w:b/>
          <w:u w:val="single"/>
        </w:rPr>
        <w:t>mercredi</w:t>
      </w:r>
      <w:r w:rsidRPr="00053DF1">
        <w:rPr>
          <w:rFonts w:ascii="Verdana" w:hAnsi="Verdana"/>
          <w:b/>
          <w:u w:val="single"/>
        </w:rPr>
        <w:t xml:space="preserve"> </w:t>
      </w:r>
      <w:r w:rsidR="008B2355">
        <w:rPr>
          <w:rFonts w:ascii="Verdana" w:hAnsi="Verdana"/>
          <w:b/>
          <w:u w:val="single"/>
        </w:rPr>
        <w:t>25</w:t>
      </w:r>
      <w:r w:rsidR="00205B00">
        <w:rPr>
          <w:rFonts w:ascii="Verdana" w:hAnsi="Verdana"/>
          <w:b/>
          <w:u w:val="single"/>
        </w:rPr>
        <w:t xml:space="preserve"> </w:t>
      </w:r>
      <w:r w:rsidR="008B2355">
        <w:rPr>
          <w:rFonts w:ascii="Verdana" w:hAnsi="Verdana"/>
          <w:b/>
          <w:u w:val="single"/>
        </w:rPr>
        <w:t>janvier</w:t>
      </w:r>
      <w:r w:rsidRPr="00053DF1">
        <w:rPr>
          <w:rFonts w:ascii="Verdana" w:hAnsi="Verdana"/>
          <w:b/>
          <w:u w:val="single"/>
        </w:rPr>
        <w:t xml:space="preserve"> 20</w:t>
      </w:r>
      <w:r w:rsidR="00205B00">
        <w:rPr>
          <w:rFonts w:ascii="Verdana" w:hAnsi="Verdana"/>
          <w:b/>
          <w:u w:val="single"/>
        </w:rPr>
        <w:t>2</w:t>
      </w:r>
      <w:r w:rsidR="00737235">
        <w:rPr>
          <w:rFonts w:ascii="Verdana" w:hAnsi="Verdana"/>
          <w:b/>
          <w:u w:val="single"/>
        </w:rPr>
        <w:t>3</w:t>
      </w:r>
      <w:r w:rsidRPr="00053DF1">
        <w:rPr>
          <w:rFonts w:ascii="Verdana" w:hAnsi="Verdana"/>
          <w:b/>
          <w:u w:val="single"/>
        </w:rPr>
        <w:t xml:space="preserve"> délai impératif (nombre de places limitées)</w:t>
      </w:r>
    </w:p>
    <w:p w14:paraId="77B7430D" w14:textId="77777777" w:rsidR="001E7550" w:rsidRPr="00053DF1" w:rsidRDefault="001E7550" w:rsidP="001E7550">
      <w:pPr>
        <w:jc w:val="center"/>
        <w:rPr>
          <w:rFonts w:ascii="Verdana" w:hAnsi="Verdana"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3"/>
        <w:gridCol w:w="1821"/>
        <w:gridCol w:w="2421"/>
        <w:gridCol w:w="1203"/>
        <w:gridCol w:w="1435"/>
      </w:tblGrid>
      <w:tr w:rsidR="001E7550" w:rsidRPr="00053DF1" w14:paraId="2ECFE081" w14:textId="77777777" w:rsidTr="008B3965">
        <w:trPr>
          <w:jc w:val="center"/>
        </w:trPr>
        <w:tc>
          <w:tcPr>
            <w:tcW w:w="2183" w:type="dxa"/>
            <w:shd w:val="clear" w:color="auto" w:fill="C0C0C0"/>
          </w:tcPr>
          <w:p w14:paraId="4C9438C4" w14:textId="77777777" w:rsidR="001E7550" w:rsidRPr="00053DF1" w:rsidRDefault="001E7550" w:rsidP="00A60511">
            <w:pPr>
              <w:pStyle w:val="Titre1"/>
              <w:tabs>
                <w:tab w:val="center" w:pos="1262"/>
                <w:tab w:val="right" w:pos="2524"/>
              </w:tabs>
              <w:jc w:val="both"/>
              <w:rPr>
                <w:rFonts w:ascii="Verdana" w:hAnsi="Verdana" w:cs="Arial"/>
                <w:b/>
                <w:bCs w:val="0"/>
                <w:sz w:val="20"/>
              </w:rPr>
            </w:pPr>
            <w:r w:rsidRPr="00053DF1">
              <w:rPr>
                <w:rFonts w:ascii="Verdana" w:hAnsi="Verdana" w:cs="Arial"/>
                <w:b/>
                <w:bCs w:val="0"/>
                <w:sz w:val="20"/>
              </w:rPr>
              <w:t>NOM</w:t>
            </w:r>
            <w:r w:rsidRPr="00053DF1">
              <w:rPr>
                <w:rFonts w:ascii="Verdana" w:hAnsi="Verdana" w:cs="Arial"/>
                <w:b/>
                <w:bCs w:val="0"/>
                <w:sz w:val="20"/>
              </w:rPr>
              <w:tab/>
            </w:r>
          </w:p>
        </w:tc>
        <w:tc>
          <w:tcPr>
            <w:tcW w:w="1821" w:type="dxa"/>
            <w:shd w:val="clear" w:color="auto" w:fill="C0C0C0"/>
          </w:tcPr>
          <w:p w14:paraId="6D529888" w14:textId="77777777" w:rsidR="001E7550" w:rsidRPr="00053DF1" w:rsidRDefault="001E7550" w:rsidP="00A60511">
            <w:pPr>
              <w:rPr>
                <w:rFonts w:ascii="Verdana" w:hAnsi="Verdana" w:cs="Arial"/>
                <w:b/>
              </w:rPr>
            </w:pPr>
            <w:r w:rsidRPr="00053DF1">
              <w:rPr>
                <w:rFonts w:ascii="Verdana" w:hAnsi="Verdana" w:cs="Arial"/>
                <w:b/>
              </w:rPr>
              <w:t>Prénom</w:t>
            </w:r>
          </w:p>
        </w:tc>
        <w:tc>
          <w:tcPr>
            <w:tcW w:w="2421" w:type="dxa"/>
            <w:shd w:val="clear" w:color="auto" w:fill="C0C0C0"/>
          </w:tcPr>
          <w:p w14:paraId="14B297BD" w14:textId="77777777" w:rsidR="001E7550" w:rsidRDefault="001E7550" w:rsidP="00A60511">
            <w:pPr>
              <w:jc w:val="center"/>
              <w:rPr>
                <w:rFonts w:ascii="Verdana" w:hAnsi="Verdana" w:cs="Arial"/>
                <w:b/>
              </w:rPr>
            </w:pPr>
            <w:r w:rsidRPr="00053DF1">
              <w:rPr>
                <w:rFonts w:ascii="Verdana" w:hAnsi="Verdana" w:cs="Arial"/>
                <w:b/>
              </w:rPr>
              <w:t>Tél. Portable</w:t>
            </w:r>
          </w:p>
          <w:p w14:paraId="2273EABB" w14:textId="3E5AF261" w:rsidR="001E7550" w:rsidRPr="00053DF1" w:rsidRDefault="001E7550" w:rsidP="00A60511">
            <w:pPr>
              <w:jc w:val="center"/>
              <w:rPr>
                <w:rFonts w:ascii="Verdana" w:hAnsi="Verdana" w:cs="Arial"/>
                <w:b/>
              </w:rPr>
            </w:pPr>
          </w:p>
        </w:tc>
        <w:tc>
          <w:tcPr>
            <w:tcW w:w="1203" w:type="dxa"/>
            <w:shd w:val="clear" w:color="auto" w:fill="C0C0C0"/>
          </w:tcPr>
          <w:p w14:paraId="5400BCD5" w14:textId="77777777" w:rsidR="001E7550" w:rsidRPr="00053DF1" w:rsidRDefault="001E7550" w:rsidP="00A60511">
            <w:pPr>
              <w:pStyle w:val="Titre4"/>
              <w:rPr>
                <w:rFonts w:ascii="Verdana" w:hAnsi="Verdana" w:cs="Arial"/>
                <w:sz w:val="16"/>
                <w:szCs w:val="16"/>
              </w:rPr>
            </w:pPr>
            <w:r w:rsidRPr="00053DF1">
              <w:rPr>
                <w:rFonts w:ascii="Verdana" w:hAnsi="Verdana" w:cs="Arial"/>
                <w:sz w:val="16"/>
                <w:szCs w:val="16"/>
              </w:rPr>
              <w:t>Age des enfants</w:t>
            </w:r>
          </w:p>
        </w:tc>
        <w:tc>
          <w:tcPr>
            <w:tcW w:w="1435" w:type="dxa"/>
            <w:shd w:val="clear" w:color="auto" w:fill="C0C0C0"/>
          </w:tcPr>
          <w:p w14:paraId="3B591A5C" w14:textId="77777777" w:rsidR="001E7550" w:rsidRPr="00053DF1" w:rsidRDefault="001E7550" w:rsidP="00A60511">
            <w:pPr>
              <w:pStyle w:val="Titre4"/>
              <w:rPr>
                <w:rFonts w:ascii="Verdana" w:hAnsi="Verdana" w:cs="Arial"/>
                <w:sz w:val="16"/>
                <w:szCs w:val="16"/>
              </w:rPr>
            </w:pPr>
            <w:r w:rsidRPr="00053DF1">
              <w:rPr>
                <w:rFonts w:ascii="Verdana" w:hAnsi="Verdana" w:cs="Arial"/>
                <w:sz w:val="16"/>
                <w:szCs w:val="16"/>
              </w:rPr>
              <w:t>Adhérent HGC</w:t>
            </w:r>
          </w:p>
          <w:p w14:paraId="6455133C" w14:textId="77777777" w:rsidR="001E7550" w:rsidRPr="00053DF1" w:rsidRDefault="001E7550" w:rsidP="00A60511">
            <w:pPr>
              <w:jc w:val="center"/>
              <w:rPr>
                <w:rFonts w:ascii="Verdana" w:hAnsi="Verdana" w:cs="Arial"/>
              </w:rPr>
            </w:pPr>
            <w:r w:rsidRPr="00053DF1">
              <w:rPr>
                <w:rFonts w:ascii="Verdana" w:hAnsi="Verdana" w:cs="Arial"/>
                <w:sz w:val="16"/>
                <w:szCs w:val="16"/>
              </w:rPr>
              <w:t>(Oui ou Non)</w:t>
            </w:r>
          </w:p>
        </w:tc>
      </w:tr>
      <w:tr w:rsidR="001E7550" w:rsidRPr="00053DF1" w14:paraId="4B9FAC2E" w14:textId="77777777" w:rsidTr="008B3965">
        <w:trPr>
          <w:jc w:val="center"/>
        </w:trPr>
        <w:tc>
          <w:tcPr>
            <w:tcW w:w="2183" w:type="dxa"/>
          </w:tcPr>
          <w:p w14:paraId="77E48A6E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1821" w:type="dxa"/>
          </w:tcPr>
          <w:p w14:paraId="159F8870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2421" w:type="dxa"/>
          </w:tcPr>
          <w:p w14:paraId="2441E883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1203" w:type="dxa"/>
          </w:tcPr>
          <w:p w14:paraId="0F81A96F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1435" w:type="dxa"/>
          </w:tcPr>
          <w:p w14:paraId="7C4DB181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</w:tr>
      <w:tr w:rsidR="001E7550" w:rsidRPr="00053DF1" w14:paraId="67F0FBFF" w14:textId="77777777" w:rsidTr="008B3965">
        <w:trPr>
          <w:jc w:val="center"/>
        </w:trPr>
        <w:tc>
          <w:tcPr>
            <w:tcW w:w="2183" w:type="dxa"/>
          </w:tcPr>
          <w:p w14:paraId="479D468A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1821" w:type="dxa"/>
          </w:tcPr>
          <w:p w14:paraId="77A7F033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2421" w:type="dxa"/>
          </w:tcPr>
          <w:p w14:paraId="00B6CD17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1203" w:type="dxa"/>
          </w:tcPr>
          <w:p w14:paraId="7FE6A8DE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1435" w:type="dxa"/>
          </w:tcPr>
          <w:p w14:paraId="4EE951B9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</w:tr>
      <w:tr w:rsidR="001E7550" w:rsidRPr="00053DF1" w14:paraId="0BB3D1F0" w14:textId="77777777" w:rsidTr="008B3965">
        <w:trPr>
          <w:jc w:val="center"/>
        </w:trPr>
        <w:tc>
          <w:tcPr>
            <w:tcW w:w="2183" w:type="dxa"/>
          </w:tcPr>
          <w:p w14:paraId="5C6A688B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1821" w:type="dxa"/>
          </w:tcPr>
          <w:p w14:paraId="793972E3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2421" w:type="dxa"/>
          </w:tcPr>
          <w:p w14:paraId="2BF958DD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1203" w:type="dxa"/>
          </w:tcPr>
          <w:p w14:paraId="17D2ED6E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1435" w:type="dxa"/>
          </w:tcPr>
          <w:p w14:paraId="11EB51F5" w14:textId="77777777" w:rsidR="001E7550" w:rsidRPr="00053DF1" w:rsidRDefault="001E7550" w:rsidP="00A60511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</w:tr>
    </w:tbl>
    <w:p w14:paraId="0C89A4EE" w14:textId="5404F157" w:rsidR="001E7550" w:rsidRPr="00053DF1" w:rsidRDefault="00611925" w:rsidP="001E7550">
      <w:pPr>
        <w:pStyle w:val="Titre2"/>
        <w:rPr>
          <w:rFonts w:ascii="Verdana" w:hAnsi="Verdana"/>
          <w:b w:val="0"/>
          <w:bCs/>
          <w:u w:val="single"/>
        </w:rPr>
      </w:pPr>
      <w:r>
        <w:rPr>
          <w:rFonts w:ascii="Verdana" w:hAnsi="Verdan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1AFB97" wp14:editId="3A76E608">
                <wp:simplePos x="0" y="0"/>
                <wp:positionH relativeFrom="margin">
                  <wp:align>right</wp:align>
                </wp:positionH>
                <wp:positionV relativeFrom="paragraph">
                  <wp:posOffset>134620</wp:posOffset>
                </wp:positionV>
                <wp:extent cx="4391660" cy="914400"/>
                <wp:effectExtent l="0" t="0" r="27940" b="1905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9460D" w14:textId="6D96B3A3" w:rsidR="001E7550" w:rsidRDefault="001E7550" w:rsidP="001E7550">
                            <w:pP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97EFD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737235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80</w:t>
                            </w:r>
                            <w:r w:rsidRPr="00A80C7B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€</w:t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x 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(Nbr. d’adultes HGC)</w:t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ab/>
                              <w:t>€</w:t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4211180" w14:textId="5E3A06ED" w:rsidR="001E7550" w:rsidRDefault="001E7550" w:rsidP="001E7550">
                            <w:pP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0C7B" w:rsidRPr="00A80C7B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BA155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25</w:t>
                            </w:r>
                            <w:r w:rsidRPr="00A80C7B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€</w:t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x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ab/>
                              <w:t>(</w:t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Nbr</w:t>
                            </w:r>
                            <w:r w:rsidR="00401B36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d’adultes hors HGC)</w:t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€ </w:t>
                            </w:r>
                          </w:p>
                          <w:p w14:paraId="1A96D9A5" w14:textId="31654919" w:rsidR="00DF20B9" w:rsidRDefault="00DF20B9" w:rsidP="001E7550">
                            <w:pP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BA155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A80C7B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€</w:t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x 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(Nbr.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d’enfants -12 ans</w:t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ab/>
                              <w:t>€</w:t>
                            </w:r>
                          </w:p>
                          <w:p w14:paraId="724F4823" w14:textId="3A082058" w:rsidR="001E7550" w:rsidRPr="00053DF1" w:rsidRDefault="001E7550" w:rsidP="001E7550">
                            <w:pP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77855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053DF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68F4C8A" w14:textId="77777777" w:rsidR="001E7550" w:rsidRPr="00053DF1" w:rsidRDefault="001E7550" w:rsidP="001E7550">
                            <w:pPr>
                              <w:pStyle w:val="Titre6"/>
                              <w:ind w:left="1416"/>
                              <w:rPr>
                                <w:rFonts w:ascii="Verdana" w:hAnsi="Verdana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>TOTAL :</w:t>
                            </w:r>
                            <w:r>
                              <w:rPr>
                                <w:rFonts w:ascii="Verdana" w:hAnsi="Verdana"/>
                              </w:rPr>
                              <w:tab/>
                            </w:r>
                            <w:r w:rsidRPr="00053DF1">
                              <w:rPr>
                                <w:rFonts w:ascii="Verdana" w:hAnsi="Verdana"/>
                              </w:rPr>
                              <w:t xml:space="preserve">=  </w:t>
                            </w:r>
                            <w:r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ab/>
                            </w:r>
                            <w:r w:rsidRPr="00053DF1">
                              <w:rPr>
                                <w:rFonts w:ascii="Verdana" w:hAnsi="Verdana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1AFB9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94.6pt;margin-top:10.6pt;width:345.8pt;height:1in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">
                <v:textbox>
                  <w:txbxContent>
                    <w:p w14:paraId="0599460D" w14:textId="6D96B3A3" w:rsidR="001E7550" w:rsidRDefault="001E7550" w:rsidP="001E7550">
                      <w:pP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  </w:t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597EFD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737235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80</w:t>
                      </w:r>
                      <w:r w:rsidRPr="00A80C7B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 €</w:t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x 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ab/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(Nbr. d’adultes HGC)</w:t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ab/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ab/>
                        <w:t>€</w:t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4211180" w14:textId="5E3A06ED" w:rsidR="001E7550" w:rsidRDefault="001E7550" w:rsidP="001E7550">
                      <w:pP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  </w:t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A80C7B" w:rsidRPr="00A80C7B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="00BA155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25</w:t>
                      </w:r>
                      <w:r w:rsidRPr="00A80C7B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 €</w:t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x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ab/>
                        <w:t>(</w:t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Nbr</w:t>
                      </w:r>
                      <w:r w:rsidR="00401B36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.</w:t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d’adultes hors HGC)</w:t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ab/>
                        <w:t xml:space="preserve">€ </w:t>
                      </w:r>
                    </w:p>
                    <w:p w14:paraId="1A96D9A5" w14:textId="31654919" w:rsidR="00DF20B9" w:rsidRDefault="00DF20B9" w:rsidP="001E7550">
                      <w:pP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    </w:t>
                      </w:r>
                      <w:r w:rsidR="00BA155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11</w:t>
                      </w: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  <w:r w:rsidRPr="00A80C7B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 €</w:t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x 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ab/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(Nbr. 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d’enfants -12 ans</w:t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)</w:t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ab/>
                        <w:t>=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ab/>
                        <w:t>€</w:t>
                      </w:r>
                    </w:p>
                    <w:p w14:paraId="724F4823" w14:textId="3A082058" w:rsidR="001E7550" w:rsidRPr="00053DF1" w:rsidRDefault="001E7550" w:rsidP="001E7550">
                      <w:pP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  </w:t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477855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           </w:t>
                      </w:r>
                      <w:r w:rsidRPr="00053DF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668F4C8A" w14:textId="77777777" w:rsidR="001E7550" w:rsidRPr="00053DF1" w:rsidRDefault="001E7550" w:rsidP="001E7550">
                      <w:pPr>
                        <w:pStyle w:val="Titre6"/>
                        <w:ind w:left="1416"/>
                        <w:rPr>
                          <w:rFonts w:ascii="Verdana" w:hAnsi="Verdana"/>
                        </w:rPr>
                      </w:pPr>
                      <w:r>
                        <w:t xml:space="preserve">  </w:t>
                      </w:r>
                      <w:r>
                        <w:tab/>
                      </w:r>
                      <w:r>
                        <w:rPr>
                          <w:rFonts w:ascii="Verdana" w:hAnsi="Verdana"/>
                        </w:rPr>
                        <w:t>TOTAL :</w:t>
                      </w:r>
                      <w:r>
                        <w:rPr>
                          <w:rFonts w:ascii="Verdana" w:hAnsi="Verdana"/>
                        </w:rPr>
                        <w:tab/>
                      </w:r>
                      <w:r w:rsidRPr="00053DF1">
                        <w:rPr>
                          <w:rFonts w:ascii="Verdana" w:hAnsi="Verdana"/>
                        </w:rPr>
                        <w:t xml:space="preserve">=  </w:t>
                      </w:r>
                      <w:r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ab/>
                      </w:r>
                      <w:r w:rsidRPr="00053DF1">
                        <w:rPr>
                          <w:rFonts w:ascii="Verdana" w:hAnsi="Verdana"/>
                        </w:rPr>
                        <w:t>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88EF8B" w14:textId="1CA72A0D" w:rsidR="001E7550" w:rsidRPr="00053DF1" w:rsidRDefault="001E7550" w:rsidP="00611925">
      <w:pPr>
        <w:pStyle w:val="Titre2"/>
        <w:rPr>
          <w:rFonts w:ascii="Verdana" w:hAnsi="Verdana"/>
          <w:b w:val="0"/>
          <w:bCs/>
        </w:rPr>
      </w:pPr>
      <w:r w:rsidRPr="00053DF1">
        <w:rPr>
          <w:rFonts w:ascii="Verdana" w:hAnsi="Verdana"/>
          <w:b w:val="0"/>
          <w:bCs/>
          <w:u w:val="single"/>
        </w:rPr>
        <w:t>PRIX A PAYER :</w:t>
      </w:r>
      <w:r w:rsidRPr="00053DF1">
        <w:rPr>
          <w:rFonts w:ascii="Verdana" w:hAnsi="Verdana"/>
          <w:b w:val="0"/>
          <w:bCs/>
        </w:rPr>
        <w:tab/>
      </w:r>
    </w:p>
    <w:p w14:paraId="7B5A59FF" w14:textId="31A800B5" w:rsidR="001E7550" w:rsidRPr="00053DF1" w:rsidRDefault="001E7550" w:rsidP="001E7550">
      <w:pPr>
        <w:pStyle w:val="En-tte"/>
        <w:tabs>
          <w:tab w:val="clear" w:pos="4536"/>
          <w:tab w:val="clear" w:pos="9072"/>
        </w:tabs>
        <w:rPr>
          <w:rFonts w:ascii="Verdana" w:hAnsi="Verdana"/>
        </w:rPr>
      </w:pPr>
      <w:r w:rsidRPr="00053DF1">
        <w:rPr>
          <w:rFonts w:ascii="Verdana" w:hAnsi="Verdana"/>
          <w:bCs/>
        </w:rPr>
        <w:tab/>
      </w:r>
      <w:r w:rsidRPr="00053DF1">
        <w:rPr>
          <w:rFonts w:ascii="Verdana" w:hAnsi="Verdana"/>
          <w:bCs/>
        </w:rPr>
        <w:tab/>
      </w:r>
      <w:r w:rsidRPr="00053DF1">
        <w:rPr>
          <w:rFonts w:ascii="Verdana" w:hAnsi="Verdana"/>
          <w:bCs/>
        </w:rPr>
        <w:tab/>
      </w:r>
    </w:p>
    <w:p w14:paraId="543B75CF" w14:textId="64FE8FEC" w:rsidR="00FB146A" w:rsidRDefault="00611925" w:rsidP="00D03BD3">
      <w:pPr>
        <w:pStyle w:val="Paragraphedeliste"/>
        <w:spacing w:after="0" w:line="240" w:lineRule="auto"/>
        <w:ind w:left="360"/>
        <w:jc w:val="both"/>
        <w:rPr>
          <w:sz w:val="20"/>
          <w:szCs w:val="20"/>
        </w:rPr>
      </w:pPr>
      <w:r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328369" wp14:editId="416D1A04">
                <wp:simplePos x="0" y="0"/>
                <wp:positionH relativeFrom="column">
                  <wp:posOffset>4145915</wp:posOffset>
                </wp:positionH>
                <wp:positionV relativeFrom="paragraph">
                  <wp:posOffset>161290</wp:posOffset>
                </wp:positionV>
                <wp:extent cx="953135" cy="0"/>
                <wp:effectExtent l="0" t="0" r="0" b="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31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F42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326.45pt;margin-top:12.7pt;width:75.0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" strokeweight="1.25pt"/>
            </w:pict>
          </mc:Fallback>
        </mc:AlternateContent>
      </w:r>
    </w:p>
    <w:p w14:paraId="526157B3" w14:textId="297E1529" w:rsidR="001E7550" w:rsidRPr="00205B00" w:rsidRDefault="001E7550" w:rsidP="00205B00">
      <w:pPr>
        <w:jc w:val="both"/>
      </w:pPr>
    </w:p>
    <w:p w14:paraId="4F29F3F1" w14:textId="77777777" w:rsidR="001E7550" w:rsidRPr="00D27B7D" w:rsidRDefault="001E7550" w:rsidP="00D27B7D"/>
    <w:sectPr w:rsidR="001E7550" w:rsidRPr="00D27B7D" w:rsidSect="00987D12">
      <w:headerReference w:type="default" r:id="rId8"/>
      <w:footerReference w:type="default" r:id="rId9"/>
      <w:pgSz w:w="11907" w:h="16840" w:code="9"/>
      <w:pgMar w:top="1417" w:right="1417" w:bottom="1417" w:left="1417" w:header="284" w:footer="345" w:gutter="0"/>
      <w:paperSrc w:first="1" w:other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63DB9" w14:textId="77777777" w:rsidR="00527A55" w:rsidRDefault="00527A55">
      <w:r>
        <w:separator/>
      </w:r>
    </w:p>
  </w:endnote>
  <w:endnote w:type="continuationSeparator" w:id="0">
    <w:p w14:paraId="40554514" w14:textId="77777777" w:rsidR="00527A55" w:rsidRDefault="00527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bertus Xb (W1)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9041" w14:textId="77777777" w:rsidR="00351FE8" w:rsidRDefault="00351FE8" w:rsidP="00351FE8">
    <w:pPr>
      <w:jc w:val="center"/>
      <w:rPr>
        <w:rFonts w:ascii="Verdana" w:hAnsi="Verdana"/>
        <w:color w:val="0000FF"/>
        <w:sz w:val="16"/>
      </w:rPr>
    </w:pPr>
    <w:r>
      <w:rPr>
        <w:rFonts w:ascii="Verdana" w:hAnsi="Verdana"/>
        <w:color w:val="0000FF"/>
        <w:sz w:val="16"/>
      </w:rPr>
      <w:t>LES  HOMMES GRENOUILLES DE CONFLANS - 7, rue du Renouveau - 78700 CONFLANS-STE-HONORINE</w:t>
    </w:r>
  </w:p>
  <w:p w14:paraId="18C6F0BF" w14:textId="13579710" w:rsidR="00351FE8" w:rsidRDefault="00351FE8" w:rsidP="00351FE8">
    <w:pPr>
      <w:jc w:val="center"/>
      <w:rPr>
        <w:rFonts w:ascii="Arial Narrow" w:hAnsi="Arial Narrow"/>
        <w:color w:val="0000FF"/>
      </w:rPr>
    </w:pPr>
    <w:r>
      <w:rPr>
        <w:rFonts w:ascii="Verdana" w:hAnsi="Verdana"/>
        <w:color w:val="0000FF"/>
        <w:sz w:val="16"/>
      </w:rPr>
      <w:t xml:space="preserve">Tél. : 01 39 19 95 30                </w:t>
    </w:r>
    <w:r w:rsidR="00053DF1">
      <w:rPr>
        <w:rFonts w:ascii="Verdana" w:hAnsi="Verdana"/>
        <w:color w:val="0000FF"/>
        <w:sz w:val="16"/>
      </w:rPr>
      <w:t>S</w:t>
    </w:r>
    <w:r>
      <w:rPr>
        <w:rFonts w:ascii="Verdana" w:hAnsi="Verdana"/>
        <w:color w:val="0000FF"/>
        <w:sz w:val="16"/>
      </w:rPr>
      <w:t xml:space="preserve">ite internet : </w:t>
    </w:r>
    <w:r>
      <w:rPr>
        <w:rFonts w:ascii="Verdana" w:hAnsi="Verdana"/>
        <w:color w:val="0000FF"/>
        <w:sz w:val="16"/>
        <w:u w:val="single"/>
      </w:rPr>
      <w:t>http</w:t>
    </w:r>
    <w:r w:rsidR="00084397">
      <w:rPr>
        <w:rFonts w:ascii="Verdana" w:hAnsi="Verdana"/>
        <w:color w:val="0000FF"/>
        <w:sz w:val="16"/>
        <w:u w:val="single"/>
      </w:rPr>
      <w:t>s</w:t>
    </w:r>
    <w:r>
      <w:rPr>
        <w:rFonts w:ascii="Verdana" w:hAnsi="Verdana"/>
        <w:color w:val="0000FF"/>
        <w:sz w:val="16"/>
        <w:u w:val="single"/>
      </w:rPr>
      <w:t>://hgcconflans.com</w:t>
    </w:r>
  </w:p>
  <w:p w14:paraId="230E8EC7" w14:textId="77777777" w:rsidR="0035450E" w:rsidRPr="00351FE8" w:rsidRDefault="0035450E" w:rsidP="00351FE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AC958" w14:textId="77777777" w:rsidR="00527A55" w:rsidRDefault="00527A55">
      <w:r>
        <w:separator/>
      </w:r>
    </w:p>
  </w:footnote>
  <w:footnote w:type="continuationSeparator" w:id="0">
    <w:p w14:paraId="2FC04401" w14:textId="77777777" w:rsidR="00527A55" w:rsidRDefault="00527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030B5" w14:textId="0C1865E0" w:rsidR="00351FE8" w:rsidRDefault="00560ED0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03F4229" wp14:editId="29B4394B">
              <wp:simplePos x="0" y="0"/>
              <wp:positionH relativeFrom="margin">
                <wp:posOffset>-556895</wp:posOffset>
              </wp:positionH>
              <wp:positionV relativeFrom="paragraph">
                <wp:posOffset>10160</wp:posOffset>
              </wp:positionV>
              <wp:extent cx="6828155" cy="904875"/>
              <wp:effectExtent l="0" t="0" r="0" b="9525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8155" cy="904875"/>
                        <a:chOff x="545" y="409"/>
                        <a:chExt cx="10753" cy="1425"/>
                      </a:xfrm>
                    </wpg:grpSpPr>
                    <wps:wsp>
                      <wps:cNvPr id="2" name="AutoShape 5"/>
                      <wps:cNvSpPr>
                        <a:spLocks noChangeArrowheads="1"/>
                      </wps:cNvSpPr>
                      <wps:spPr bwMode="auto">
                        <a:xfrm>
                          <a:off x="2559" y="484"/>
                          <a:ext cx="6921" cy="1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6AF8B6" w14:textId="77777777" w:rsidR="00A80C7B" w:rsidRDefault="00A80C7B" w:rsidP="00A80C7B">
                            <w:pPr>
                              <w:jc w:val="center"/>
                              <w:rPr>
                                <w:rFonts w:ascii="Albertus Xb (W1)" w:hAnsi="Albertus Xb (W1)"/>
                                <w:b/>
                                <w:color w:val="0000FF"/>
                                <w:sz w:val="36"/>
                              </w:rPr>
                            </w:pPr>
                            <w:r>
                              <w:rPr>
                                <w:rFonts w:ascii="Albertus Xb (W1)" w:hAnsi="Albertus Xb (W1)"/>
                                <w:color w:val="0000FF"/>
                                <w:sz w:val="36"/>
                              </w:rPr>
                              <w:t>LES HOMMES GRENOUILLES DE CONFLANS</w:t>
                            </w:r>
                          </w:p>
                          <w:p w14:paraId="4ED40FF2" w14:textId="77777777" w:rsidR="00A80C7B" w:rsidRDefault="00A80C7B" w:rsidP="00A80C7B">
                            <w:pPr>
                              <w:jc w:val="center"/>
                              <w:rPr>
                                <w:rFonts w:ascii="Albertus Xb (W1)" w:hAnsi="Albertus Xb (W1)"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ascii="Albertus Xb (W1)" w:hAnsi="Albertus Xb (W1)"/>
                                <w:color w:val="0000FF"/>
                                <w:sz w:val="24"/>
                              </w:rPr>
                              <w:t>Affiliés à la F.F.E.S.S.M. sous le N° 07 78 0098</w:t>
                            </w:r>
                          </w:p>
                          <w:p w14:paraId="387488BD" w14:textId="77777777" w:rsidR="00A80C7B" w:rsidRDefault="00A80C7B" w:rsidP="00A80C7B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ascii="Albertus Xb (W1)" w:hAnsi="Albertus Xb (W1)"/>
                                <w:color w:val="0000FF"/>
                                <w:sz w:val="24"/>
                              </w:rPr>
                              <w:t>Agrément Ministériel N° 78 S 183</w:t>
                            </w:r>
                          </w:p>
                          <w:p w14:paraId="69AE7B9F" w14:textId="77777777" w:rsidR="00A80C7B" w:rsidRDefault="00A80C7B" w:rsidP="00A80C7B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545" y="464"/>
                          <a:ext cx="1784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378" t="29991" r="37657" b="27997"/>
                        <a:stretch>
                          <a:fillRect/>
                        </a:stretch>
                      </pic:blipFill>
                      <pic:spPr bwMode="auto">
                        <a:xfrm>
                          <a:off x="9751" y="409"/>
                          <a:ext cx="1547" cy="14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3F4229" id="Group 4" o:spid="_x0000_s1028" style="position:absolute;margin-left:-43.85pt;margin-top:.8pt;width:537.65pt;height:71.25pt;z-index:251658240;mso-position-horizontal-relative:margin" coordorigin="545,409" coordsize="10753,142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FI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SAAA&#10;AAEAAgBIAAAAAQACOEJJTQQmAAAAAAAOAAAAAAAAAAAAAD+AAAA4QklNA/IAAAAAAAoAAP//////&#10;/w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qkAAAAAUmdodGxvbmcAAAN3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">
              <v:roundrect id="AutoShape 5" o:spid="_x0000_s1029" style="position:absolute;left:2559;top:484;width:6921;height:12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" filled="f" strokeweight="2pt">
                <v:textbox inset="1pt,1pt,1pt,1pt">
                  <w:txbxContent>
                    <w:p w14:paraId="1C6AF8B6" w14:textId="77777777" w:rsidR="00A80C7B" w:rsidRDefault="00A80C7B" w:rsidP="00A80C7B">
                      <w:pPr>
                        <w:jc w:val="center"/>
                        <w:rPr>
                          <w:rFonts w:ascii="Albertus Xb (W1)" w:hAnsi="Albertus Xb (W1)"/>
                          <w:b/>
                          <w:color w:val="0000FF"/>
                          <w:sz w:val="36"/>
                        </w:rPr>
                      </w:pPr>
                      <w:r>
                        <w:rPr>
                          <w:rFonts w:ascii="Albertus Xb (W1)" w:hAnsi="Albertus Xb (W1)"/>
                          <w:color w:val="0000FF"/>
                          <w:sz w:val="36"/>
                        </w:rPr>
                        <w:t>LES HOMMES GRENOUILLES DE CONFLANS</w:t>
                      </w:r>
                    </w:p>
                    <w:p w14:paraId="4ED40FF2" w14:textId="77777777" w:rsidR="00A80C7B" w:rsidRDefault="00A80C7B" w:rsidP="00A80C7B">
                      <w:pPr>
                        <w:jc w:val="center"/>
                        <w:rPr>
                          <w:rFonts w:ascii="Albertus Xb (W1)" w:hAnsi="Albertus Xb (W1)"/>
                          <w:color w:val="0000FF"/>
                          <w:sz w:val="24"/>
                        </w:rPr>
                      </w:pPr>
                      <w:r>
                        <w:rPr>
                          <w:rFonts w:ascii="Albertus Xb (W1)" w:hAnsi="Albertus Xb (W1)"/>
                          <w:color w:val="0000FF"/>
                          <w:sz w:val="24"/>
                        </w:rPr>
                        <w:t>Affiliés à la F.F.E.S.S.M. sous le N° 07 78 0098</w:t>
                      </w:r>
                    </w:p>
                    <w:p w14:paraId="387488BD" w14:textId="77777777" w:rsidR="00A80C7B" w:rsidRDefault="00A80C7B" w:rsidP="00A80C7B">
                      <w:pPr>
                        <w:jc w:val="center"/>
                        <w:rPr>
                          <w:color w:val="0000FF"/>
                        </w:rPr>
                      </w:pPr>
                      <w:r>
                        <w:rPr>
                          <w:rFonts w:ascii="Albertus Xb (W1)" w:hAnsi="Albertus Xb (W1)"/>
                          <w:color w:val="0000FF"/>
                          <w:sz w:val="24"/>
                        </w:rPr>
                        <w:t>Agrément Ministériel N° 78 S 183</w:t>
                      </w:r>
                    </w:p>
                    <w:p w14:paraId="69AE7B9F" w14:textId="77777777" w:rsidR="00A80C7B" w:rsidRDefault="00A80C7B" w:rsidP="00A80C7B"/>
                  </w:txbxContent>
                </v:textbox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0" type="#_x0000_t75" style="position:absolute;left:545;top:464;width:1784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">
                <v:imagedata r:id="rId3" o:title=""/>
              </v:shape>
              <v:shape id="Image 1" o:spid="_x0000_s1031" type="#_x0000_t75" style="position:absolute;left:9751;top:409;width:1547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">
                <v:imagedata r:id="rId4" o:title="" croptop="19655f" cropbottom="18348f" cropleft="23841f" cropright="24679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B538D"/>
    <w:multiLevelType w:val="hybridMultilevel"/>
    <w:tmpl w:val="3C5ABF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AA040E"/>
    <w:multiLevelType w:val="hybridMultilevel"/>
    <w:tmpl w:val="59B0279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C47D3E"/>
    <w:multiLevelType w:val="hybridMultilevel"/>
    <w:tmpl w:val="8354B87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9376E7"/>
    <w:multiLevelType w:val="hybridMultilevel"/>
    <w:tmpl w:val="9F90C0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FC3B4D"/>
    <w:multiLevelType w:val="hybridMultilevel"/>
    <w:tmpl w:val="5D7A6CC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0662E"/>
    <w:multiLevelType w:val="hybridMultilevel"/>
    <w:tmpl w:val="8E8649A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A42A5D"/>
    <w:multiLevelType w:val="hybridMultilevel"/>
    <w:tmpl w:val="81A418F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9A5602"/>
    <w:multiLevelType w:val="hybridMultilevel"/>
    <w:tmpl w:val="A620985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69376A"/>
    <w:multiLevelType w:val="hybridMultilevel"/>
    <w:tmpl w:val="3A74C2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9D35EB"/>
    <w:multiLevelType w:val="hybridMultilevel"/>
    <w:tmpl w:val="A8F8D8E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0318DD"/>
    <w:multiLevelType w:val="hybridMultilevel"/>
    <w:tmpl w:val="29224CC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34453"/>
    <w:multiLevelType w:val="hybridMultilevel"/>
    <w:tmpl w:val="C3A40E74"/>
    <w:lvl w:ilvl="0" w:tplc="040C0005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7A75341C"/>
    <w:multiLevelType w:val="hybridMultilevel"/>
    <w:tmpl w:val="A9A488A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24335804">
    <w:abstractNumId w:val="4"/>
  </w:num>
  <w:num w:numId="2" w16cid:durableId="603801533">
    <w:abstractNumId w:val="11"/>
  </w:num>
  <w:num w:numId="3" w16cid:durableId="284049271">
    <w:abstractNumId w:val="10"/>
  </w:num>
  <w:num w:numId="4" w16cid:durableId="510536187">
    <w:abstractNumId w:val="9"/>
  </w:num>
  <w:num w:numId="5" w16cid:durableId="1395934562">
    <w:abstractNumId w:val="12"/>
  </w:num>
  <w:num w:numId="6" w16cid:durableId="2105301304">
    <w:abstractNumId w:val="7"/>
  </w:num>
  <w:num w:numId="7" w16cid:durableId="1688605174">
    <w:abstractNumId w:val="5"/>
  </w:num>
  <w:num w:numId="8" w16cid:durableId="973680419">
    <w:abstractNumId w:val="6"/>
  </w:num>
  <w:num w:numId="9" w16cid:durableId="2135633349">
    <w:abstractNumId w:val="3"/>
  </w:num>
  <w:num w:numId="10" w16cid:durableId="1586063865">
    <w:abstractNumId w:val="8"/>
  </w:num>
  <w:num w:numId="11" w16cid:durableId="560168904">
    <w:abstractNumId w:val="1"/>
  </w:num>
  <w:num w:numId="12" w16cid:durableId="992680494">
    <w:abstractNumId w:val="2"/>
  </w:num>
  <w:num w:numId="13" w16cid:durableId="1327048891">
    <w:abstractNumId w:val="12"/>
  </w:num>
  <w:num w:numId="14" w16cid:durableId="1833445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0F7"/>
    <w:rsid w:val="00003F68"/>
    <w:rsid w:val="00017717"/>
    <w:rsid w:val="00025E17"/>
    <w:rsid w:val="00053DF1"/>
    <w:rsid w:val="0005702B"/>
    <w:rsid w:val="00060A9E"/>
    <w:rsid w:val="0006605F"/>
    <w:rsid w:val="000707F4"/>
    <w:rsid w:val="00075705"/>
    <w:rsid w:val="00084397"/>
    <w:rsid w:val="000B3EBF"/>
    <w:rsid w:val="000C11FE"/>
    <w:rsid w:val="000E389D"/>
    <w:rsid w:val="000F4ADB"/>
    <w:rsid w:val="00106EFE"/>
    <w:rsid w:val="001352C5"/>
    <w:rsid w:val="00137361"/>
    <w:rsid w:val="00140D08"/>
    <w:rsid w:val="00143B5A"/>
    <w:rsid w:val="00150F78"/>
    <w:rsid w:val="00152332"/>
    <w:rsid w:val="00152C4C"/>
    <w:rsid w:val="001560F7"/>
    <w:rsid w:val="00160AF1"/>
    <w:rsid w:val="00171793"/>
    <w:rsid w:val="00174B9B"/>
    <w:rsid w:val="001871C2"/>
    <w:rsid w:val="001D0A1B"/>
    <w:rsid w:val="001D7C66"/>
    <w:rsid w:val="001E7550"/>
    <w:rsid w:val="002000B2"/>
    <w:rsid w:val="0020455D"/>
    <w:rsid w:val="00205B00"/>
    <w:rsid w:val="0023301B"/>
    <w:rsid w:val="00240683"/>
    <w:rsid w:val="002422C0"/>
    <w:rsid w:val="0024250C"/>
    <w:rsid w:val="00290E55"/>
    <w:rsid w:val="002A2A42"/>
    <w:rsid w:val="002C6F05"/>
    <w:rsid w:val="002D4153"/>
    <w:rsid w:val="002D759E"/>
    <w:rsid w:val="003100A9"/>
    <w:rsid w:val="00311E6A"/>
    <w:rsid w:val="00351FE8"/>
    <w:rsid w:val="0035450E"/>
    <w:rsid w:val="00360C8B"/>
    <w:rsid w:val="003740F3"/>
    <w:rsid w:val="003879DA"/>
    <w:rsid w:val="003A7365"/>
    <w:rsid w:val="003B77F6"/>
    <w:rsid w:val="003F1325"/>
    <w:rsid w:val="003F5509"/>
    <w:rsid w:val="004000CF"/>
    <w:rsid w:val="00401B36"/>
    <w:rsid w:val="004442D0"/>
    <w:rsid w:val="004627D1"/>
    <w:rsid w:val="004756D9"/>
    <w:rsid w:val="00477855"/>
    <w:rsid w:val="004A1AFE"/>
    <w:rsid w:val="004C6C3A"/>
    <w:rsid w:val="004C76E4"/>
    <w:rsid w:val="004F4047"/>
    <w:rsid w:val="004F475E"/>
    <w:rsid w:val="005121F5"/>
    <w:rsid w:val="0051411B"/>
    <w:rsid w:val="00522E24"/>
    <w:rsid w:val="00527A55"/>
    <w:rsid w:val="00554F42"/>
    <w:rsid w:val="00560ED0"/>
    <w:rsid w:val="00566BD7"/>
    <w:rsid w:val="00572013"/>
    <w:rsid w:val="005750D3"/>
    <w:rsid w:val="005764DC"/>
    <w:rsid w:val="00582044"/>
    <w:rsid w:val="005829AE"/>
    <w:rsid w:val="00597EFD"/>
    <w:rsid w:val="005A7604"/>
    <w:rsid w:val="005B2F12"/>
    <w:rsid w:val="005E2563"/>
    <w:rsid w:val="005E3362"/>
    <w:rsid w:val="00605D90"/>
    <w:rsid w:val="00611925"/>
    <w:rsid w:val="00627094"/>
    <w:rsid w:val="00643CCD"/>
    <w:rsid w:val="00647D30"/>
    <w:rsid w:val="006669A3"/>
    <w:rsid w:val="006751D2"/>
    <w:rsid w:val="00690F2D"/>
    <w:rsid w:val="00692352"/>
    <w:rsid w:val="00696B16"/>
    <w:rsid w:val="00697217"/>
    <w:rsid w:val="00697240"/>
    <w:rsid w:val="00702D7E"/>
    <w:rsid w:val="00716060"/>
    <w:rsid w:val="007229BA"/>
    <w:rsid w:val="00732099"/>
    <w:rsid w:val="00737235"/>
    <w:rsid w:val="00785C92"/>
    <w:rsid w:val="0079225D"/>
    <w:rsid w:val="00796A62"/>
    <w:rsid w:val="007D6BA3"/>
    <w:rsid w:val="007E06BC"/>
    <w:rsid w:val="007E1688"/>
    <w:rsid w:val="007E3F05"/>
    <w:rsid w:val="007F6B78"/>
    <w:rsid w:val="00816631"/>
    <w:rsid w:val="00837EB8"/>
    <w:rsid w:val="00843A8A"/>
    <w:rsid w:val="008716BB"/>
    <w:rsid w:val="00872484"/>
    <w:rsid w:val="00876284"/>
    <w:rsid w:val="00882DE1"/>
    <w:rsid w:val="0088793E"/>
    <w:rsid w:val="008905A6"/>
    <w:rsid w:val="008A5B31"/>
    <w:rsid w:val="008B063B"/>
    <w:rsid w:val="008B2355"/>
    <w:rsid w:val="008B3965"/>
    <w:rsid w:val="008D527C"/>
    <w:rsid w:val="008E13D2"/>
    <w:rsid w:val="008F70C7"/>
    <w:rsid w:val="00900DEF"/>
    <w:rsid w:val="00907131"/>
    <w:rsid w:val="00914F8A"/>
    <w:rsid w:val="00927E26"/>
    <w:rsid w:val="00941F49"/>
    <w:rsid w:val="00961F1A"/>
    <w:rsid w:val="00983959"/>
    <w:rsid w:val="00987D12"/>
    <w:rsid w:val="00991794"/>
    <w:rsid w:val="009D514E"/>
    <w:rsid w:val="00A03621"/>
    <w:rsid w:val="00A047BD"/>
    <w:rsid w:val="00A07CD4"/>
    <w:rsid w:val="00A1051C"/>
    <w:rsid w:val="00A12EF5"/>
    <w:rsid w:val="00A132C2"/>
    <w:rsid w:val="00A36069"/>
    <w:rsid w:val="00A3698D"/>
    <w:rsid w:val="00A5273B"/>
    <w:rsid w:val="00A75688"/>
    <w:rsid w:val="00A806D5"/>
    <w:rsid w:val="00A80C7B"/>
    <w:rsid w:val="00AC4227"/>
    <w:rsid w:val="00B45885"/>
    <w:rsid w:val="00B64EE5"/>
    <w:rsid w:val="00B71820"/>
    <w:rsid w:val="00B763B0"/>
    <w:rsid w:val="00B94A41"/>
    <w:rsid w:val="00B94DD8"/>
    <w:rsid w:val="00BA1557"/>
    <w:rsid w:val="00BA67ED"/>
    <w:rsid w:val="00BB0444"/>
    <w:rsid w:val="00BB6903"/>
    <w:rsid w:val="00BE4C9F"/>
    <w:rsid w:val="00BE7103"/>
    <w:rsid w:val="00BE7E7D"/>
    <w:rsid w:val="00BF27DD"/>
    <w:rsid w:val="00BF7AD4"/>
    <w:rsid w:val="00C00685"/>
    <w:rsid w:val="00C117CE"/>
    <w:rsid w:val="00C154FB"/>
    <w:rsid w:val="00C336A2"/>
    <w:rsid w:val="00C434FE"/>
    <w:rsid w:val="00C43689"/>
    <w:rsid w:val="00C5051A"/>
    <w:rsid w:val="00C64A75"/>
    <w:rsid w:val="00CA03C0"/>
    <w:rsid w:val="00CB502D"/>
    <w:rsid w:val="00CC5471"/>
    <w:rsid w:val="00CE41C2"/>
    <w:rsid w:val="00D03BD3"/>
    <w:rsid w:val="00D2075D"/>
    <w:rsid w:val="00D27B7D"/>
    <w:rsid w:val="00D309C7"/>
    <w:rsid w:val="00D329F5"/>
    <w:rsid w:val="00D614F0"/>
    <w:rsid w:val="00DA71C5"/>
    <w:rsid w:val="00DB1DCA"/>
    <w:rsid w:val="00DB275A"/>
    <w:rsid w:val="00DB6FDB"/>
    <w:rsid w:val="00DD0C0E"/>
    <w:rsid w:val="00DD5C91"/>
    <w:rsid w:val="00DF20B9"/>
    <w:rsid w:val="00DF6BFC"/>
    <w:rsid w:val="00E15A07"/>
    <w:rsid w:val="00E2649E"/>
    <w:rsid w:val="00E54915"/>
    <w:rsid w:val="00E60C83"/>
    <w:rsid w:val="00E842AE"/>
    <w:rsid w:val="00E91A52"/>
    <w:rsid w:val="00EB2360"/>
    <w:rsid w:val="00EE5BB1"/>
    <w:rsid w:val="00EF39C7"/>
    <w:rsid w:val="00EF7E16"/>
    <w:rsid w:val="00F10A33"/>
    <w:rsid w:val="00F11A28"/>
    <w:rsid w:val="00F25B57"/>
    <w:rsid w:val="00F3714C"/>
    <w:rsid w:val="00F61F0C"/>
    <w:rsid w:val="00F67FA1"/>
    <w:rsid w:val="00F72DA3"/>
    <w:rsid w:val="00F900A2"/>
    <w:rsid w:val="00F97AD8"/>
    <w:rsid w:val="00FA5A16"/>
    <w:rsid w:val="00FA76E9"/>
    <w:rsid w:val="00FB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03BCB1"/>
  <w15:docId w15:val="{BECF7FC8-F3D6-45D9-B1E3-9096BAFC5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1F1A"/>
  </w:style>
  <w:style w:type="paragraph" w:styleId="Titre1">
    <w:name w:val="heading 1"/>
    <w:basedOn w:val="Normal"/>
    <w:next w:val="Normal"/>
    <w:link w:val="Titre1Car"/>
    <w:qFormat/>
    <w:rsid w:val="00B763B0"/>
    <w:pPr>
      <w:keepNext/>
      <w:jc w:val="center"/>
      <w:outlineLvl w:val="0"/>
    </w:pPr>
    <w:rPr>
      <w:rFonts w:ascii="Comic Sans MS" w:hAnsi="Comic Sans MS"/>
      <w:bCs/>
      <w:sz w:val="28"/>
    </w:rPr>
  </w:style>
  <w:style w:type="paragraph" w:styleId="Titre2">
    <w:name w:val="heading 2"/>
    <w:basedOn w:val="Normal"/>
    <w:next w:val="Normal"/>
    <w:link w:val="Titre2Car"/>
    <w:qFormat/>
    <w:rsid w:val="00B763B0"/>
    <w:pPr>
      <w:keepNext/>
      <w:outlineLvl w:val="1"/>
    </w:pPr>
    <w:rPr>
      <w:rFonts w:ascii="Arial Narrow" w:hAnsi="Arial Narrow"/>
      <w:b/>
      <w:noProof/>
    </w:rPr>
  </w:style>
  <w:style w:type="paragraph" w:styleId="Titre3">
    <w:name w:val="heading 3"/>
    <w:basedOn w:val="Normal"/>
    <w:next w:val="Normal"/>
    <w:qFormat/>
    <w:rsid w:val="00B763B0"/>
    <w:pPr>
      <w:keepNext/>
      <w:jc w:val="center"/>
      <w:outlineLvl w:val="2"/>
    </w:pPr>
    <w:rPr>
      <w:rFonts w:ascii="Comic Sans MS" w:hAnsi="Comic Sans MS"/>
      <w:bCs/>
      <w:noProof/>
      <w:color w:val="000000"/>
      <w:sz w:val="28"/>
    </w:rPr>
  </w:style>
  <w:style w:type="paragraph" w:styleId="Titre4">
    <w:name w:val="heading 4"/>
    <w:basedOn w:val="Normal"/>
    <w:next w:val="Normal"/>
    <w:link w:val="Titre4Car"/>
    <w:qFormat/>
    <w:rsid w:val="00B763B0"/>
    <w:pPr>
      <w:keepNext/>
      <w:jc w:val="center"/>
      <w:outlineLvl w:val="3"/>
    </w:pPr>
    <w:rPr>
      <w:rFonts w:ascii="Comic Sans MS" w:hAnsi="Comic Sans MS"/>
      <w:b/>
      <w:sz w:val="24"/>
    </w:rPr>
  </w:style>
  <w:style w:type="paragraph" w:styleId="Titre5">
    <w:name w:val="heading 5"/>
    <w:basedOn w:val="Normal"/>
    <w:next w:val="Normal"/>
    <w:link w:val="Titre5Car"/>
    <w:qFormat/>
    <w:rsid w:val="00B763B0"/>
    <w:pPr>
      <w:keepNext/>
      <w:jc w:val="both"/>
      <w:outlineLvl w:val="4"/>
    </w:pPr>
    <w:rPr>
      <w:rFonts w:ascii="Comic Sans MS" w:hAnsi="Comic Sans MS"/>
      <w:b/>
      <w:color w:val="FF6600"/>
      <w:sz w:val="24"/>
    </w:rPr>
  </w:style>
  <w:style w:type="paragraph" w:styleId="Titre6">
    <w:name w:val="heading 6"/>
    <w:basedOn w:val="Normal"/>
    <w:next w:val="Normal"/>
    <w:link w:val="Titre6Car"/>
    <w:qFormat/>
    <w:rsid w:val="00B763B0"/>
    <w:pPr>
      <w:keepNext/>
      <w:ind w:left="708" w:firstLine="708"/>
      <w:outlineLvl w:val="5"/>
    </w:pPr>
    <w:rPr>
      <w:rFonts w:ascii="Comic Sans MS" w:hAnsi="Comic Sans MS"/>
      <w:b/>
    </w:rPr>
  </w:style>
  <w:style w:type="paragraph" w:styleId="Titre7">
    <w:name w:val="heading 7"/>
    <w:basedOn w:val="Normal"/>
    <w:next w:val="Normal"/>
    <w:qFormat/>
    <w:rsid w:val="00B763B0"/>
    <w:pPr>
      <w:keepNext/>
      <w:jc w:val="center"/>
      <w:outlineLvl w:val="6"/>
    </w:pPr>
    <w:rPr>
      <w:rFonts w:ascii="Verdana" w:hAnsi="Verdana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763B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763B0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B763B0"/>
    <w:pPr>
      <w:jc w:val="center"/>
    </w:pPr>
    <w:rPr>
      <w:rFonts w:ascii="Arial" w:hAnsi="Arial"/>
      <w:b/>
      <w:sz w:val="48"/>
    </w:rPr>
  </w:style>
  <w:style w:type="paragraph" w:styleId="Corpsdetexte">
    <w:name w:val="Body Text"/>
    <w:basedOn w:val="Normal"/>
    <w:link w:val="CorpsdetexteCar"/>
    <w:rsid w:val="00B763B0"/>
    <w:pPr>
      <w:jc w:val="center"/>
    </w:pPr>
    <w:rPr>
      <w:rFonts w:ascii="Arial Narrow" w:hAnsi="Arial Narrow"/>
      <w:b/>
      <w:noProof/>
      <w:sz w:val="28"/>
    </w:rPr>
  </w:style>
  <w:style w:type="paragraph" w:styleId="Retraitcorpsdetexte">
    <w:name w:val="Body Text Indent"/>
    <w:basedOn w:val="Normal"/>
    <w:rsid w:val="00B763B0"/>
    <w:pPr>
      <w:ind w:left="2124" w:hanging="2124"/>
      <w:jc w:val="both"/>
    </w:pPr>
    <w:rPr>
      <w:rFonts w:ascii="Comic Sans MS" w:hAnsi="Comic Sans MS"/>
      <w:bCs/>
      <w:sz w:val="24"/>
    </w:rPr>
  </w:style>
  <w:style w:type="character" w:styleId="Lienhypertexte">
    <w:name w:val="Hyperlink"/>
    <w:rsid w:val="00B763B0"/>
    <w:rPr>
      <w:color w:val="0000FF"/>
      <w:u w:val="single"/>
    </w:rPr>
  </w:style>
  <w:style w:type="character" w:styleId="Lienhypertextesuivivisit">
    <w:name w:val="FollowedHyperlink"/>
    <w:rsid w:val="00B763B0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A527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5273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E3F0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Titre1Car">
    <w:name w:val="Titre 1 Car"/>
    <w:basedOn w:val="Policepardfaut"/>
    <w:link w:val="Titre1"/>
    <w:rsid w:val="001E7550"/>
    <w:rPr>
      <w:rFonts w:ascii="Comic Sans MS" w:hAnsi="Comic Sans MS"/>
      <w:bCs/>
      <w:sz w:val="28"/>
    </w:rPr>
  </w:style>
  <w:style w:type="character" w:customStyle="1" w:styleId="Titre2Car">
    <w:name w:val="Titre 2 Car"/>
    <w:basedOn w:val="Policepardfaut"/>
    <w:link w:val="Titre2"/>
    <w:rsid w:val="001E7550"/>
    <w:rPr>
      <w:rFonts w:ascii="Arial Narrow" w:hAnsi="Arial Narrow"/>
      <w:b/>
      <w:noProof/>
    </w:rPr>
  </w:style>
  <w:style w:type="character" w:customStyle="1" w:styleId="Titre4Car">
    <w:name w:val="Titre 4 Car"/>
    <w:basedOn w:val="Policepardfaut"/>
    <w:link w:val="Titre4"/>
    <w:rsid w:val="001E7550"/>
    <w:rPr>
      <w:rFonts w:ascii="Comic Sans MS" w:hAnsi="Comic Sans MS"/>
      <w:b/>
      <w:sz w:val="24"/>
    </w:rPr>
  </w:style>
  <w:style w:type="character" w:customStyle="1" w:styleId="Titre5Car">
    <w:name w:val="Titre 5 Car"/>
    <w:basedOn w:val="Policepardfaut"/>
    <w:link w:val="Titre5"/>
    <w:rsid w:val="001E7550"/>
    <w:rPr>
      <w:rFonts w:ascii="Comic Sans MS" w:hAnsi="Comic Sans MS"/>
      <w:b/>
      <w:color w:val="FF6600"/>
      <w:sz w:val="24"/>
    </w:rPr>
  </w:style>
  <w:style w:type="character" w:customStyle="1" w:styleId="Titre6Car">
    <w:name w:val="Titre 6 Car"/>
    <w:basedOn w:val="Policepardfaut"/>
    <w:link w:val="Titre6"/>
    <w:rsid w:val="001E7550"/>
    <w:rPr>
      <w:rFonts w:ascii="Comic Sans MS" w:hAnsi="Comic Sans MS"/>
      <w:b/>
    </w:rPr>
  </w:style>
  <w:style w:type="character" w:customStyle="1" w:styleId="En-tteCar">
    <w:name w:val="En-tête Car"/>
    <w:basedOn w:val="Policepardfaut"/>
    <w:link w:val="En-tte"/>
    <w:rsid w:val="001E7550"/>
  </w:style>
  <w:style w:type="character" w:customStyle="1" w:styleId="CorpsdetexteCar">
    <w:name w:val="Corps de texte Car"/>
    <w:basedOn w:val="Policepardfaut"/>
    <w:link w:val="Corpsdetexte"/>
    <w:rsid w:val="001E7550"/>
    <w:rPr>
      <w:rFonts w:ascii="Arial Narrow" w:hAnsi="Arial Narrow"/>
      <w:b/>
      <w:noProof/>
      <w:sz w:val="28"/>
    </w:rPr>
  </w:style>
  <w:style w:type="paragraph" w:customStyle="1" w:styleId="Default">
    <w:name w:val="Default"/>
    <w:rsid w:val="00C154F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764DC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F900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7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ylviekaisserhgc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&#232;les\PAPIER-ENTETE-HGC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PAPIER-ENTETE-HGC</Template>
  <TotalTime>0</TotalTime>
  <Pages>1</Pages>
  <Words>425</Words>
  <Characters>2111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 OUEN L'AUMONE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DELCAUSSE</dc:creator>
  <cp:lastModifiedBy>DELCAUSSE Roland</cp:lastModifiedBy>
  <cp:revision>4</cp:revision>
  <cp:lastPrinted>2019-11-06T20:19:00Z</cp:lastPrinted>
  <dcterms:created xsi:type="dcterms:W3CDTF">2022-11-13T17:18:00Z</dcterms:created>
  <dcterms:modified xsi:type="dcterms:W3CDTF">2022-11-17T15:20:00Z</dcterms:modified>
</cp:coreProperties>
</file>